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itternetztabelle5dunkelAkzent5"/>
        <w:tblW w:w="0" w:type="auto"/>
        <w:tblLayout w:type="fixed"/>
        <w:tblLook w:val="04E0" w:firstRow="1" w:lastRow="1" w:firstColumn="1" w:lastColumn="0" w:noHBand="0" w:noVBand="1"/>
      </w:tblPr>
      <w:tblGrid>
        <w:gridCol w:w="412"/>
        <w:gridCol w:w="2694"/>
        <w:gridCol w:w="1676"/>
        <w:gridCol w:w="1433"/>
        <w:gridCol w:w="244"/>
        <w:gridCol w:w="1677"/>
        <w:gridCol w:w="1676"/>
        <w:gridCol w:w="1677"/>
        <w:gridCol w:w="1677"/>
        <w:gridCol w:w="1677"/>
      </w:tblGrid>
      <w:tr w:rsidR="00B0746D" w:rsidRPr="00E372AA" w14:paraId="164BF81A" w14:textId="77777777" w:rsidTr="00B877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  <w:gridSpan w:val="2"/>
            <w:vAlign w:val="center"/>
          </w:tcPr>
          <w:p w14:paraId="5479BAA9" w14:textId="66A42E0B" w:rsidR="00B0746D" w:rsidRPr="00E372AA" w:rsidRDefault="00D821A5" w:rsidP="00B0746D">
            <w:pPr>
              <w:pStyle w:val="Tabellen-Titel1Zeile"/>
              <w:ind w:right="57"/>
              <w:rPr>
                <w:bCs w:val="0"/>
                <w:sz w:val="18"/>
                <w:szCs w:val="18"/>
                <w:lang w:val="de-CH"/>
              </w:rPr>
            </w:pPr>
            <w:sdt>
              <w:sdtPr>
                <w:rPr>
                  <w:sz w:val="18"/>
                  <w:szCs w:val="18"/>
                  <w:lang w:val="de-CH"/>
                </w:rPr>
                <w:id w:val="-2510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8C0">
                  <w:rPr>
                    <w:rFonts w:ascii="MS Gothic" w:eastAsia="MS Gothic" w:hAnsi="MS Gothic" w:hint="eastAsia"/>
                    <w:b/>
                    <w:sz w:val="18"/>
                    <w:szCs w:val="18"/>
                    <w:lang w:val="de-CH"/>
                  </w:rPr>
                  <w:t xml:space="preserve">☐ </w:t>
                </w:r>
              </w:sdtContent>
            </w:sdt>
            <w:r w:rsidR="00B0746D">
              <w:rPr>
                <w:sz w:val="18"/>
                <w:szCs w:val="18"/>
                <w:lang w:val="de-CH"/>
              </w:rPr>
              <w:t>Bâtiment/Ensemble</w:t>
            </w:r>
            <w:r w:rsidR="00B8772C">
              <w:rPr>
                <w:sz w:val="18"/>
                <w:szCs w:val="18"/>
                <w:lang w:val="de-CH"/>
              </w:rPr>
              <w:t xml:space="preserve">  </w:t>
            </w:r>
            <w:sdt>
              <w:sdtPr>
                <w:rPr>
                  <w:sz w:val="18"/>
                  <w:szCs w:val="18"/>
                  <w:lang w:val="de-CH"/>
                </w:rPr>
                <w:id w:val="154386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72C">
                  <w:rPr>
                    <w:rFonts w:ascii="MS Gothic" w:eastAsia="MS Gothic" w:hAnsi="MS Gothic" w:hint="eastAsia"/>
                    <w:sz w:val="18"/>
                    <w:szCs w:val="18"/>
                    <w:lang w:val="de-CH"/>
                  </w:rPr>
                  <w:t>☐</w:t>
                </w:r>
              </w:sdtContent>
            </w:sdt>
            <w:r w:rsidR="00B0746D" w:rsidRPr="00704675">
              <w:rPr>
                <w:bCs w:val="0"/>
                <w:sz w:val="18"/>
                <w:szCs w:val="18"/>
                <w:lang w:val="de-CH"/>
              </w:rPr>
              <w:t>Quartier</w:t>
            </w:r>
          </w:p>
        </w:tc>
        <w:sdt>
          <w:sdtPr>
            <w:rPr>
              <w:sz w:val="18"/>
              <w:szCs w:val="18"/>
              <w:lang w:val="de-CH"/>
            </w:rPr>
            <w:id w:val="-1975899962"/>
            <w:placeholder>
              <w:docPart w:val="2198F84D6C7D495E880A18FD2FD0EF21"/>
            </w:placeholder>
            <w:text/>
          </w:sdtPr>
          <w:sdtEndPr/>
          <w:sdtContent>
            <w:tc>
              <w:tcPr>
                <w:tcW w:w="1676" w:type="dxa"/>
                <w:vAlign w:val="center"/>
              </w:tcPr>
              <w:p w14:paraId="5CFAC168" w14:textId="77777777" w:rsidR="00B0746D" w:rsidRPr="001363E4" w:rsidRDefault="00B0746D" w:rsidP="00B0746D">
                <w:pPr>
                  <w:pStyle w:val="Tabellen-Titel1Zeile"/>
                  <w:ind w:right="57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Pr="001D3287">
                  <w:rPr>
                    <w:b/>
                    <w:sz w:val="18"/>
                    <w:szCs w:val="18"/>
                    <w:lang w:val="de-CH"/>
                  </w:rPr>
                  <w:t xml:space="preserve"> 1</w:t>
                </w:r>
              </w:p>
            </w:tc>
          </w:sdtContent>
        </w:sdt>
        <w:sdt>
          <w:sdtPr>
            <w:rPr>
              <w:sz w:val="18"/>
              <w:szCs w:val="18"/>
              <w:lang w:val="de-CH"/>
            </w:rPr>
            <w:id w:val="-690685378"/>
            <w:placeholder>
              <w:docPart w:val="734137DFF7BD42B89434EF67D73DFE07"/>
            </w:placeholder>
            <w:text/>
          </w:sdtPr>
          <w:sdtEndPr/>
          <w:sdtContent>
            <w:tc>
              <w:tcPr>
                <w:tcW w:w="1677" w:type="dxa"/>
                <w:gridSpan w:val="2"/>
                <w:vAlign w:val="center"/>
              </w:tcPr>
              <w:p w14:paraId="1ADA8EB9" w14:textId="77777777" w:rsidR="00B0746D" w:rsidRPr="001363E4" w:rsidRDefault="00B0746D" w:rsidP="00B0746D">
                <w:pPr>
                  <w:pStyle w:val="Tabellen-Titel1Zeile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="00C663BE">
                  <w:rPr>
                    <w:b/>
                    <w:sz w:val="18"/>
                    <w:szCs w:val="18"/>
                    <w:lang w:val="de-CH"/>
                  </w:rPr>
                  <w:t xml:space="preserve"> 2</w:t>
                </w:r>
              </w:p>
            </w:tc>
          </w:sdtContent>
        </w:sdt>
        <w:sdt>
          <w:sdtPr>
            <w:rPr>
              <w:sz w:val="18"/>
              <w:szCs w:val="18"/>
              <w:lang w:val="de-CH"/>
            </w:rPr>
            <w:id w:val="-1340145513"/>
            <w:placeholder>
              <w:docPart w:val="D3744953D3914789923FFC5CE5507504"/>
            </w:placeholder>
            <w:text/>
          </w:sdtPr>
          <w:sdtEndPr/>
          <w:sdtContent>
            <w:tc>
              <w:tcPr>
                <w:tcW w:w="1677" w:type="dxa"/>
                <w:vAlign w:val="center"/>
              </w:tcPr>
              <w:p w14:paraId="4DA1FDD0" w14:textId="77777777" w:rsidR="00B0746D" w:rsidRPr="001363E4" w:rsidRDefault="00B0746D" w:rsidP="00B0746D">
                <w:pPr>
                  <w:pStyle w:val="Tabellen-Titel1Zeile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="00C663BE">
                  <w:rPr>
                    <w:b/>
                    <w:sz w:val="18"/>
                    <w:szCs w:val="18"/>
                    <w:lang w:val="de-CH"/>
                  </w:rPr>
                  <w:t xml:space="preserve"> 3</w:t>
                </w:r>
              </w:p>
            </w:tc>
          </w:sdtContent>
        </w:sdt>
        <w:sdt>
          <w:sdtPr>
            <w:rPr>
              <w:sz w:val="18"/>
              <w:szCs w:val="18"/>
              <w:lang w:val="de-CH"/>
            </w:rPr>
            <w:id w:val="1446884643"/>
            <w:placeholder>
              <w:docPart w:val="41B140ACCEF44493BD60BA4B7698EDDD"/>
            </w:placeholder>
            <w:text/>
          </w:sdtPr>
          <w:sdtEndPr/>
          <w:sdtContent>
            <w:tc>
              <w:tcPr>
                <w:tcW w:w="1676" w:type="dxa"/>
                <w:vAlign w:val="center"/>
              </w:tcPr>
              <w:p w14:paraId="5A92EDA7" w14:textId="77777777" w:rsidR="00B0746D" w:rsidRPr="001363E4" w:rsidRDefault="00B0746D" w:rsidP="00B0746D">
                <w:pPr>
                  <w:pStyle w:val="Tabellen-Titel1Zeile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="00C663BE">
                  <w:rPr>
                    <w:b/>
                    <w:sz w:val="18"/>
                    <w:szCs w:val="18"/>
                    <w:lang w:val="de-CH"/>
                  </w:rPr>
                  <w:t xml:space="preserve"> 4</w:t>
                </w:r>
              </w:p>
            </w:tc>
          </w:sdtContent>
        </w:sdt>
        <w:sdt>
          <w:sdtPr>
            <w:rPr>
              <w:sz w:val="18"/>
              <w:szCs w:val="18"/>
              <w:lang w:val="de-CH"/>
            </w:rPr>
            <w:id w:val="-304556867"/>
            <w:placeholder>
              <w:docPart w:val="947533C6AB64407EADFD583B851D106A"/>
            </w:placeholder>
            <w:text/>
          </w:sdtPr>
          <w:sdtEndPr/>
          <w:sdtContent>
            <w:tc>
              <w:tcPr>
                <w:tcW w:w="1677" w:type="dxa"/>
                <w:vAlign w:val="center"/>
              </w:tcPr>
              <w:p w14:paraId="51B3F862" w14:textId="77777777" w:rsidR="00B0746D" w:rsidRPr="001363E4" w:rsidRDefault="00B0746D" w:rsidP="00B0746D">
                <w:pPr>
                  <w:pStyle w:val="Tabellen-Titel1Zeile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="00C663BE">
                  <w:rPr>
                    <w:b/>
                    <w:sz w:val="18"/>
                    <w:szCs w:val="18"/>
                    <w:lang w:val="de-CH"/>
                  </w:rPr>
                  <w:t xml:space="preserve"> 5</w:t>
                </w:r>
              </w:p>
            </w:tc>
          </w:sdtContent>
        </w:sdt>
        <w:sdt>
          <w:sdtPr>
            <w:rPr>
              <w:sz w:val="18"/>
              <w:szCs w:val="18"/>
              <w:lang w:val="de-CH"/>
            </w:rPr>
            <w:id w:val="2001160666"/>
            <w:placeholder>
              <w:docPart w:val="73905A382A87452CA766FB2850ED3F62"/>
            </w:placeholder>
            <w:text/>
          </w:sdtPr>
          <w:sdtEndPr/>
          <w:sdtContent>
            <w:tc>
              <w:tcPr>
                <w:tcW w:w="1677" w:type="dxa"/>
                <w:vAlign w:val="center"/>
              </w:tcPr>
              <w:p w14:paraId="004CA3D8" w14:textId="77777777" w:rsidR="00B0746D" w:rsidRPr="001363E4" w:rsidRDefault="00B0746D" w:rsidP="00B0746D">
                <w:pPr>
                  <w:pStyle w:val="Tabellen-Titel1Zeile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="00C663BE">
                  <w:rPr>
                    <w:b/>
                    <w:sz w:val="18"/>
                    <w:szCs w:val="18"/>
                    <w:lang w:val="de-CH"/>
                  </w:rPr>
                  <w:t xml:space="preserve"> 6</w:t>
                </w:r>
              </w:p>
            </w:tc>
          </w:sdtContent>
        </w:sdt>
        <w:sdt>
          <w:sdtPr>
            <w:rPr>
              <w:sz w:val="18"/>
              <w:szCs w:val="18"/>
              <w:lang w:val="de-CH"/>
            </w:rPr>
            <w:id w:val="2113702797"/>
            <w:placeholder>
              <w:docPart w:val="9EB04C8C31BA4D8DAA8E043F67EC8B65"/>
            </w:placeholder>
            <w:text/>
          </w:sdtPr>
          <w:sdtEndPr/>
          <w:sdtContent>
            <w:tc>
              <w:tcPr>
                <w:tcW w:w="1677" w:type="dxa"/>
                <w:vAlign w:val="center"/>
              </w:tcPr>
              <w:p w14:paraId="17363996" w14:textId="77777777" w:rsidR="00B0746D" w:rsidRPr="001363E4" w:rsidRDefault="00B0746D" w:rsidP="00B0746D">
                <w:pPr>
                  <w:pStyle w:val="Tabellen-Titel1Zeile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18"/>
                    <w:szCs w:val="18"/>
                    <w:lang w:val="de-CH"/>
                  </w:rPr>
                </w:pPr>
                <w:proofErr w:type="spellStart"/>
                <w:r w:rsidRPr="001D3287">
                  <w:rPr>
                    <w:b/>
                    <w:sz w:val="18"/>
                    <w:szCs w:val="18"/>
                    <w:lang w:val="de-CH"/>
                  </w:rPr>
                  <w:t>Personne</w:t>
                </w:r>
                <w:proofErr w:type="spellEnd"/>
                <w:r w:rsidR="00C663BE">
                  <w:rPr>
                    <w:b/>
                    <w:sz w:val="18"/>
                    <w:szCs w:val="18"/>
                    <w:lang w:val="de-CH"/>
                  </w:rPr>
                  <w:t xml:space="preserve"> 7</w:t>
                </w:r>
              </w:p>
            </w:tc>
          </w:sdtContent>
        </w:sdt>
      </w:tr>
      <w:tr w:rsidR="00B8772C" w:rsidRPr="00B8772C" w14:paraId="7E754D0E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sdt>
          <w:sdtPr>
            <w:rPr>
              <w:sz w:val="18"/>
              <w:szCs w:val="18"/>
            </w:rPr>
            <w:id w:val="-2074039663"/>
            <w:placeholder>
              <w:docPart w:val="B28D10A9504E41F4A552559238841D41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06" w:type="dxa"/>
                <w:gridSpan w:val="2"/>
                <w:vAlign w:val="center"/>
              </w:tcPr>
              <w:p w14:paraId="7B79BFA9" w14:textId="77777777" w:rsidR="00B0746D" w:rsidRPr="00E372AA" w:rsidRDefault="00B0746D" w:rsidP="00B0746D">
                <w:pPr>
                  <w:pStyle w:val="Tabellen-Titel1Zeile"/>
                  <w:ind w:right="57"/>
                  <w:jc w:val="right"/>
                  <w:rPr>
                    <w:bCs w:val="0"/>
                    <w:sz w:val="18"/>
                    <w:szCs w:val="18"/>
                    <w:lang w:val="de-CH"/>
                  </w:rPr>
                </w:pPr>
                <w:r w:rsidRPr="00E62DD6">
                  <w:rPr>
                    <w:rStyle w:val="Platzhaltertext"/>
                    <w:rFonts w:cstheme="minorBidi"/>
                    <w:b/>
                    <w:bCs w:val="0"/>
                    <w:sz w:val="24"/>
                    <w:szCs w:val="24"/>
                    <w:lang w:val="de-CH" w:eastAsia="en-US"/>
                  </w:rPr>
                  <w:t xml:space="preserve">Nom du </w:t>
                </w:r>
                <w:r>
                  <w:rPr>
                    <w:rStyle w:val="Platzhaltertext"/>
                    <w:rFonts w:cstheme="minorBidi"/>
                    <w:b/>
                    <w:bCs w:val="0"/>
                    <w:sz w:val="24"/>
                    <w:szCs w:val="24"/>
                    <w:lang w:val="de-CH" w:eastAsia="en-US"/>
                  </w:rPr>
                  <w:t>projet…</w:t>
                </w:r>
              </w:p>
            </w:tc>
          </w:sdtContent>
        </w:sdt>
        <w:tc>
          <w:tcPr>
            <w:tcW w:w="1676" w:type="dxa"/>
            <w:shd w:val="clear" w:color="auto" w:fill="62C4DD" w:themeFill="accent5"/>
            <w:vAlign w:val="center"/>
          </w:tcPr>
          <w:p w14:paraId="08BAADF7" w14:textId="6DB8294E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  <w:lang w:val="de-CH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  <w:lang w:val="de-CH"/>
                </w:rPr>
                <w:id w:val="99931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AAB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  <w:lang w:val="de-CH"/>
              </w:rPr>
              <w:t xml:space="preserve">Jury </w:t>
            </w:r>
            <w:r w:rsidR="00B8772C" w:rsidRPr="00E554BD">
              <w:rPr>
                <w:b w:val="0"/>
                <w:color w:val="FFFFFF" w:themeColor="background1"/>
                <w:sz w:val="16"/>
                <w:szCs w:val="16"/>
                <w:lang w:val="de-CH"/>
              </w:rPr>
              <w:t>spécialisé</w:t>
            </w:r>
          </w:p>
          <w:p w14:paraId="7CB09440" w14:textId="2E31CE91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  <w:lang w:val="de-CH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  <w:lang w:val="de-CH"/>
                </w:rPr>
                <w:id w:val="83295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AAB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  <w:lang w:val="de-CH"/>
              </w:rPr>
              <w:t>Jury technique</w:t>
            </w:r>
          </w:p>
        </w:tc>
        <w:tc>
          <w:tcPr>
            <w:tcW w:w="1677" w:type="dxa"/>
            <w:gridSpan w:val="2"/>
            <w:shd w:val="clear" w:color="auto" w:fill="62C4DD" w:themeFill="accent5"/>
            <w:vAlign w:val="center"/>
          </w:tcPr>
          <w:p w14:paraId="1D344BF2" w14:textId="48FBDD7E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1865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8C0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spécialisé</w:t>
            </w:r>
          </w:p>
          <w:p w14:paraId="7A523D94" w14:textId="61DDA02C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-19832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8C0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technique</w:t>
            </w:r>
          </w:p>
        </w:tc>
        <w:tc>
          <w:tcPr>
            <w:tcW w:w="1677" w:type="dxa"/>
            <w:shd w:val="clear" w:color="auto" w:fill="62C4DD" w:themeFill="accent5"/>
            <w:vAlign w:val="center"/>
          </w:tcPr>
          <w:p w14:paraId="40115F96" w14:textId="71010011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15256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spécialisé</w:t>
            </w:r>
          </w:p>
          <w:p w14:paraId="758CCB0A" w14:textId="414179D6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-30531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technique</w:t>
            </w:r>
          </w:p>
        </w:tc>
        <w:tc>
          <w:tcPr>
            <w:tcW w:w="1676" w:type="dxa"/>
            <w:shd w:val="clear" w:color="auto" w:fill="62C4DD" w:themeFill="accent5"/>
            <w:vAlign w:val="center"/>
          </w:tcPr>
          <w:p w14:paraId="35563EC3" w14:textId="3A8DD179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201056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spécialisé</w:t>
            </w:r>
          </w:p>
          <w:p w14:paraId="48B289B1" w14:textId="63A5F019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-25505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technique</w:t>
            </w:r>
          </w:p>
        </w:tc>
        <w:tc>
          <w:tcPr>
            <w:tcW w:w="1677" w:type="dxa"/>
            <w:shd w:val="clear" w:color="auto" w:fill="62C4DD" w:themeFill="accent5"/>
            <w:vAlign w:val="center"/>
          </w:tcPr>
          <w:p w14:paraId="045936C0" w14:textId="71C9D987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167483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spécialisé</w:t>
            </w:r>
          </w:p>
          <w:p w14:paraId="6D96295B" w14:textId="178D2E14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-106541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technique</w:t>
            </w:r>
          </w:p>
        </w:tc>
        <w:tc>
          <w:tcPr>
            <w:tcW w:w="1677" w:type="dxa"/>
            <w:shd w:val="clear" w:color="auto" w:fill="62C4DD" w:themeFill="accent5"/>
            <w:vAlign w:val="center"/>
          </w:tcPr>
          <w:p w14:paraId="34BD7E72" w14:textId="6AB1D0DB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65040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spécialisé</w:t>
            </w:r>
          </w:p>
          <w:p w14:paraId="64A8B4F4" w14:textId="0FAE68F5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141744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technique</w:t>
            </w:r>
          </w:p>
        </w:tc>
        <w:tc>
          <w:tcPr>
            <w:tcW w:w="1677" w:type="dxa"/>
            <w:shd w:val="clear" w:color="auto" w:fill="62C4DD" w:themeFill="accent5"/>
            <w:vAlign w:val="center"/>
          </w:tcPr>
          <w:p w14:paraId="3732D0CE" w14:textId="6C1232D3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92106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spécialisé</w:t>
            </w:r>
          </w:p>
          <w:p w14:paraId="33813259" w14:textId="150C1867" w:rsidR="00B0746D" w:rsidRPr="00E554BD" w:rsidRDefault="00D821A5" w:rsidP="00B0746D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6"/>
                <w:szCs w:val="16"/>
              </w:rPr>
            </w:pPr>
            <w:sdt>
              <w:sdtPr>
                <w:rPr>
                  <w:b w:val="0"/>
                  <w:color w:val="FFFFFF" w:themeColor="background1"/>
                  <w:sz w:val="16"/>
                  <w:szCs w:val="16"/>
                </w:rPr>
                <w:id w:val="187326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46D" w:rsidRPr="00E554BD">
                  <w:rPr>
                    <w:rFonts w:ascii="MS Gothic" w:eastAsia="MS Gothic" w:hAnsi="MS Gothic" w:hint="eastAsia"/>
                    <w:b w:val="0"/>
                    <w:color w:val="FFFFFF" w:themeColor="background1"/>
                    <w:sz w:val="16"/>
                    <w:szCs w:val="16"/>
                  </w:rPr>
                  <w:t xml:space="preserve">☐ </w:t>
                </w:r>
              </w:sdtContent>
            </w:sdt>
            <w:r w:rsidR="00B0746D" w:rsidRPr="00E554BD">
              <w:rPr>
                <w:b w:val="0"/>
                <w:color w:val="FFFFFF" w:themeColor="background1"/>
                <w:sz w:val="16"/>
                <w:szCs w:val="16"/>
              </w:rPr>
              <w:t xml:space="preserve">Jury </w:t>
            </w:r>
            <w:r w:rsidR="00E554BD">
              <w:rPr>
                <w:b w:val="0"/>
                <w:color w:val="FFFFFF" w:themeColor="background1"/>
                <w:sz w:val="16"/>
                <w:szCs w:val="16"/>
              </w:rPr>
              <w:t>technique</w:t>
            </w:r>
          </w:p>
        </w:tc>
      </w:tr>
      <w:tr w:rsidR="00B0746D" w:rsidRPr="000218ED" w14:paraId="2E09723F" w14:textId="77777777" w:rsidTr="00B8772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  <w:gridSpan w:val="2"/>
          </w:tcPr>
          <w:p w14:paraId="751A1249" w14:textId="77777777" w:rsidR="00B0746D" w:rsidRPr="00E372AA" w:rsidRDefault="00B0746D" w:rsidP="00B0746D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F71D22">
              <w:rPr>
                <w:b/>
                <w:sz w:val="18"/>
                <w:szCs w:val="18"/>
                <w:lang w:val="de-CH"/>
              </w:rPr>
              <w:t xml:space="preserve">Prénom </w:t>
            </w:r>
            <w:proofErr w:type="gramStart"/>
            <w:r w:rsidRPr="00F71D22">
              <w:rPr>
                <w:b/>
                <w:sz w:val="18"/>
                <w:szCs w:val="18"/>
                <w:lang w:val="de-CH"/>
              </w:rPr>
              <w:t xml:space="preserve">Nom </w:t>
            </w:r>
            <w:r>
              <w:rPr>
                <w:bCs w:val="0"/>
                <w:sz w:val="18"/>
                <w:szCs w:val="18"/>
                <w:lang w:val="de-CH"/>
              </w:rPr>
              <w:t>:</w:t>
            </w:r>
            <w:proofErr w:type="gramEnd"/>
          </w:p>
        </w:tc>
        <w:sdt>
          <w:sdtPr>
            <w:rPr>
              <w:sz w:val="16"/>
              <w:szCs w:val="16"/>
            </w:rPr>
            <w:id w:val="9196308"/>
            <w:placeholder>
              <w:docPart w:val="B25EC5319BC44562BD89AD9FCBB7815A"/>
            </w:placeholder>
            <w:showingPlcHdr/>
          </w:sdtPr>
          <w:sdtEndPr/>
          <w:sdtContent>
            <w:tc>
              <w:tcPr>
                <w:tcW w:w="1676" w:type="dxa"/>
              </w:tcPr>
              <w:p w14:paraId="043C72A2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069023118"/>
            <w:placeholder>
              <w:docPart w:val="DA475733D2444941B3FF867B194DE002"/>
            </w:placeholder>
            <w:showingPlcHdr/>
          </w:sdtPr>
          <w:sdtEndPr/>
          <w:sdtContent>
            <w:tc>
              <w:tcPr>
                <w:tcW w:w="1677" w:type="dxa"/>
                <w:gridSpan w:val="2"/>
              </w:tcPr>
              <w:p w14:paraId="1E066AEC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7869692"/>
            <w:placeholder>
              <w:docPart w:val="76DD04F5A42643C2ACFDBD62E6743655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7740B0CE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46835574"/>
            <w:placeholder>
              <w:docPart w:val="74D2DD9315C84F4496E25F10D7DD0A15"/>
            </w:placeholder>
            <w:showingPlcHdr/>
          </w:sdtPr>
          <w:sdtEndPr/>
          <w:sdtContent>
            <w:tc>
              <w:tcPr>
                <w:tcW w:w="1676" w:type="dxa"/>
              </w:tcPr>
              <w:p w14:paraId="07CBBD36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06530941"/>
            <w:placeholder>
              <w:docPart w:val="47F512762CE149D1A7A88B00AD17160D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2E266329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60442658"/>
            <w:placeholder>
              <w:docPart w:val="7B39FB0BCD954E8FBB5FB205C775E0DA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11B6EB9F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32571796"/>
            <w:placeholder>
              <w:docPart w:val="B3AA88C977D44059B785F45838C6269E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3179F06E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</w:tr>
      <w:tr w:rsidR="004D5863" w:rsidRPr="00E372AA" w14:paraId="7FADE9B0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  <w:gridSpan w:val="2"/>
          </w:tcPr>
          <w:p w14:paraId="3B709CE6" w14:textId="77777777" w:rsidR="004D5863" w:rsidRPr="00E372AA" w:rsidRDefault="004D5863" w:rsidP="004D5863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F71D22">
              <w:rPr>
                <w:b/>
                <w:sz w:val="18"/>
                <w:szCs w:val="18"/>
                <w:lang w:val="de-CH"/>
              </w:rPr>
              <w:t xml:space="preserve">Objectivité </w:t>
            </w:r>
            <w:proofErr w:type="gramStart"/>
            <w:r>
              <w:rPr>
                <w:bCs w:val="0"/>
                <w:sz w:val="18"/>
                <w:szCs w:val="18"/>
                <w:lang w:val="de-CH"/>
              </w:rPr>
              <w:t>vérifiée :</w:t>
            </w:r>
            <w:proofErr w:type="gramEnd"/>
          </w:p>
        </w:tc>
        <w:sdt>
          <w:sdtPr>
            <w:rPr>
              <w:sz w:val="16"/>
              <w:szCs w:val="16"/>
            </w:rPr>
            <w:id w:val="-1865127109"/>
            <w:placeholder>
              <w:docPart w:val="A90C3FE9E3A44CB2B76AF220FAECF72C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6" w:type="dxa"/>
              </w:tcPr>
              <w:p w14:paraId="6A3FFE5E" w14:textId="0ADEFB72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46249443"/>
            <w:placeholder>
              <w:docPart w:val="F6F7E5E068D64502951B5270549D6FA1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340E3BAF" w14:textId="250ACC89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89578134"/>
            <w:placeholder>
              <w:docPart w:val="F99D0DDB6D794BD9BAB980EB766B83E7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7" w:type="dxa"/>
              </w:tcPr>
              <w:p w14:paraId="211472C1" w14:textId="45D02544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706009370"/>
            <w:placeholder>
              <w:docPart w:val="D7A51A15C7B740B5A833DDF32A55821F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6" w:type="dxa"/>
              </w:tcPr>
              <w:p w14:paraId="28832936" w14:textId="24B289D7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612498572"/>
            <w:placeholder>
              <w:docPart w:val="5119BC9441D84B8D927E0D190B0761BD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7" w:type="dxa"/>
              </w:tcPr>
              <w:p w14:paraId="4AD0C0F4" w14:textId="3409246D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8131626"/>
            <w:placeholder>
              <w:docPart w:val="9F77B2C3F7D6418F84DD056745F909E6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7" w:type="dxa"/>
              </w:tcPr>
              <w:p w14:paraId="45871D4B" w14:textId="55BB09E8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60410958"/>
            <w:placeholder>
              <w:docPart w:val="2185A34E7A2C445BB83AAD4866E26DA3"/>
            </w:placeholder>
            <w:showingPlcHdr/>
            <w:dropDownList>
              <w:listItem w:displayText="objectif" w:value="objectif"/>
              <w:listItem w:displayText="pas objectif" w:value="pas objectif"/>
            </w:dropDownList>
          </w:sdtPr>
          <w:sdtEndPr/>
          <w:sdtContent>
            <w:tc>
              <w:tcPr>
                <w:tcW w:w="1677" w:type="dxa"/>
              </w:tcPr>
              <w:p w14:paraId="6B7B991D" w14:textId="77777777" w:rsidR="004D5863" w:rsidRPr="00E554BD" w:rsidRDefault="004D5863" w:rsidP="004D5863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</w:tr>
      <w:tr w:rsidR="00B0746D" w:rsidRPr="000218ED" w14:paraId="0E40204D" w14:textId="77777777" w:rsidTr="00B8772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  <w:gridSpan w:val="2"/>
          </w:tcPr>
          <w:p w14:paraId="4DEB0464" w14:textId="77777777" w:rsidR="00B0746D" w:rsidRPr="00B8772C" w:rsidRDefault="00B0746D" w:rsidP="00B0746D">
            <w:pPr>
              <w:pStyle w:val="Tabellen-Titel1Zeile"/>
              <w:jc w:val="right"/>
              <w:rPr>
                <w:b/>
                <w:bCs w:val="0"/>
                <w:sz w:val="18"/>
                <w:szCs w:val="18"/>
              </w:rPr>
            </w:pPr>
            <w:r w:rsidRPr="00B8772C">
              <w:rPr>
                <w:b/>
                <w:bCs w:val="0"/>
                <w:sz w:val="18"/>
                <w:szCs w:val="18"/>
              </w:rPr>
              <w:t>Lien</w:t>
            </w:r>
            <w:r w:rsidRPr="00B8772C">
              <w:rPr>
                <w:sz w:val="18"/>
                <w:szCs w:val="18"/>
              </w:rPr>
              <w:t xml:space="preserve"> personnel avec le projet :</w:t>
            </w:r>
          </w:p>
          <w:p w14:paraId="4C14491E" w14:textId="77777777" w:rsidR="00B0746D" w:rsidRPr="00B8772C" w:rsidRDefault="00B0746D" w:rsidP="00B0746D">
            <w:pPr>
              <w:pStyle w:val="Tabellen-Titel1Zeile"/>
              <w:jc w:val="right"/>
              <w:rPr>
                <w:sz w:val="18"/>
                <w:szCs w:val="18"/>
              </w:rPr>
            </w:pPr>
            <w:r w:rsidRPr="00B8772C">
              <w:rPr>
                <w:sz w:val="18"/>
                <w:szCs w:val="18"/>
              </w:rPr>
              <w:t>(</w:t>
            </w:r>
            <w:proofErr w:type="gramStart"/>
            <w:r w:rsidRPr="00B8772C">
              <w:rPr>
                <w:sz w:val="18"/>
                <w:szCs w:val="18"/>
              </w:rPr>
              <w:t>ex.</w:t>
            </w:r>
            <w:proofErr w:type="gramEnd"/>
            <w:r w:rsidRPr="00B8772C">
              <w:rPr>
                <w:sz w:val="18"/>
                <w:szCs w:val="18"/>
              </w:rPr>
              <w:t xml:space="preserve"> : membre neutre du jury, maître d'œuvre, groupement de construction, etc.)</w:t>
            </w:r>
          </w:p>
        </w:tc>
        <w:sdt>
          <w:sdtPr>
            <w:rPr>
              <w:sz w:val="16"/>
              <w:szCs w:val="16"/>
            </w:rPr>
            <w:id w:val="2031761777"/>
            <w:placeholder>
              <w:docPart w:val="81050C2D1A054028A048F17F3B04D25D"/>
            </w:placeholder>
            <w:showingPlcHdr/>
          </w:sdtPr>
          <w:sdtEndPr/>
          <w:sdtContent>
            <w:tc>
              <w:tcPr>
                <w:tcW w:w="1676" w:type="dxa"/>
              </w:tcPr>
              <w:p w14:paraId="4145E71B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95617254"/>
            <w:placeholder>
              <w:docPart w:val="F93911D15C6E4209A419C73F1DDE7229"/>
            </w:placeholder>
            <w:showingPlcHdr/>
          </w:sdtPr>
          <w:sdtEndPr/>
          <w:sdtContent>
            <w:tc>
              <w:tcPr>
                <w:tcW w:w="1677" w:type="dxa"/>
                <w:gridSpan w:val="2"/>
              </w:tcPr>
              <w:p w14:paraId="31BFBD2B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21204216"/>
            <w:placeholder>
              <w:docPart w:val="239B7A09A90F492FA5A5E0E6DA7FC520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23C8E39A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22988564"/>
            <w:placeholder>
              <w:docPart w:val="97BAF789817745A583D0E6F25AAE018D"/>
            </w:placeholder>
            <w:showingPlcHdr/>
          </w:sdtPr>
          <w:sdtEndPr/>
          <w:sdtContent>
            <w:tc>
              <w:tcPr>
                <w:tcW w:w="1676" w:type="dxa"/>
              </w:tcPr>
              <w:p w14:paraId="6CD061A3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645730365"/>
            <w:placeholder>
              <w:docPart w:val="6323CF2B5D80436B973BCA7AF13B8248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113E8A20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220717801"/>
            <w:placeholder>
              <w:docPart w:val="7F24B876C477451C92111B345EB9BAA7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2745B449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2135982479"/>
            <w:placeholder>
              <w:docPart w:val="78463F78DB334FD5A15B5A7B99C9A772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38221303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</w:tr>
      <w:tr w:rsidR="00B0746D" w:rsidRPr="00E372AA" w14:paraId="4BE04124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  <w:gridSpan w:val="2"/>
          </w:tcPr>
          <w:p w14:paraId="4D23E504" w14:textId="77777777" w:rsidR="00B0746D" w:rsidRPr="00B8772C" w:rsidRDefault="00B0746D" w:rsidP="00B0746D">
            <w:pPr>
              <w:pStyle w:val="Tabellen-Titel1Zeile"/>
              <w:jc w:val="right"/>
              <w:rPr>
                <w:bCs w:val="0"/>
                <w:sz w:val="18"/>
                <w:szCs w:val="18"/>
              </w:rPr>
            </w:pPr>
            <w:r w:rsidRPr="00B8772C">
              <w:rPr>
                <w:bCs w:val="0"/>
                <w:sz w:val="18"/>
                <w:szCs w:val="18"/>
              </w:rPr>
              <w:t xml:space="preserve">Avec </w:t>
            </w:r>
            <w:r w:rsidRPr="00B8772C">
              <w:rPr>
                <w:b/>
                <w:sz w:val="18"/>
                <w:szCs w:val="18"/>
              </w:rPr>
              <w:t xml:space="preserve">droit de vote </w:t>
            </w:r>
            <w:r w:rsidRPr="00B8772C">
              <w:rPr>
                <w:bCs w:val="0"/>
                <w:sz w:val="18"/>
                <w:szCs w:val="18"/>
              </w:rPr>
              <w:t>(oui / non) :</w:t>
            </w:r>
          </w:p>
        </w:tc>
        <w:sdt>
          <w:sdtPr>
            <w:rPr>
              <w:sz w:val="16"/>
              <w:szCs w:val="16"/>
            </w:rPr>
            <w:id w:val="551893308"/>
            <w:placeholder>
              <w:docPart w:val="7987722E4A2B4DCC837BED79DEAB00A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7515A962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941724747"/>
            <w:placeholder>
              <w:docPart w:val="26A370A686E5480DA69729F6C7E84A2D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5B101A1F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67774512"/>
            <w:placeholder>
              <w:docPart w:val="86CCE8C7E8E24295A6703A09C1043606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13C70B7B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17468094"/>
            <w:placeholder>
              <w:docPart w:val="AF30F79FDEF345E4BED4E087DFA17E3F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56101698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613017765"/>
            <w:placeholder>
              <w:docPart w:val="A76B98572ED6433C8C4CDD21F4441B79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423FA5CD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15922124"/>
            <w:placeholder>
              <w:docPart w:val="531CDD5B4A6845A3BFBD7195B651A52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1EC8887C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899083306"/>
            <w:placeholder>
              <w:docPart w:val="0CF19156FC0B4F76A6BF77820E6AE8DD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0E28BCD0" w14:textId="77777777" w:rsidR="00B0746D" w:rsidRPr="00E554BD" w:rsidRDefault="00B0746D" w:rsidP="00B0746D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</w:tr>
      <w:tr w:rsidR="00B0746D" w:rsidRPr="00B8772C" w14:paraId="0157E8CF" w14:textId="77777777" w:rsidTr="00B8772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  <w:gridSpan w:val="2"/>
          </w:tcPr>
          <w:p w14:paraId="752FEA27" w14:textId="77777777" w:rsidR="00B0746D" w:rsidRPr="00E372AA" w:rsidRDefault="00B0746D" w:rsidP="00B0746D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F71D22">
              <w:rPr>
                <w:b/>
                <w:sz w:val="18"/>
                <w:szCs w:val="18"/>
                <w:lang w:val="de-CH"/>
              </w:rPr>
              <w:t xml:space="preserve">Entreprise / </w:t>
            </w:r>
            <w:proofErr w:type="gramStart"/>
            <w:r w:rsidRPr="00F71D22">
              <w:rPr>
                <w:b/>
                <w:sz w:val="18"/>
                <w:szCs w:val="18"/>
                <w:lang w:val="de-CH"/>
              </w:rPr>
              <w:t xml:space="preserve">Fonction </w:t>
            </w:r>
            <w:r>
              <w:rPr>
                <w:bCs w:val="0"/>
                <w:sz w:val="18"/>
                <w:szCs w:val="18"/>
                <w:lang w:val="de-CH"/>
              </w:rPr>
              <w:t>:</w:t>
            </w:r>
            <w:proofErr w:type="gramEnd"/>
          </w:p>
        </w:tc>
        <w:sdt>
          <w:sdtPr>
            <w:rPr>
              <w:sz w:val="16"/>
              <w:szCs w:val="16"/>
            </w:rPr>
            <w:id w:val="88978823"/>
            <w:placeholder>
              <w:docPart w:val="F198ED9CEB514BC0AFFCE896845CAADC"/>
            </w:placeholder>
            <w:showingPlcHdr/>
          </w:sdtPr>
          <w:sdtEndPr/>
          <w:sdtContent>
            <w:tc>
              <w:tcPr>
                <w:tcW w:w="1676" w:type="dxa"/>
              </w:tcPr>
              <w:p w14:paraId="4A36BF79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73614124"/>
            <w:placeholder>
              <w:docPart w:val="4A645AA9304340E1A17B9DC14D3D5E1A"/>
            </w:placeholder>
            <w:showingPlcHdr/>
          </w:sdtPr>
          <w:sdtEndPr/>
          <w:sdtContent>
            <w:tc>
              <w:tcPr>
                <w:tcW w:w="1677" w:type="dxa"/>
                <w:gridSpan w:val="2"/>
              </w:tcPr>
              <w:p w14:paraId="315C4E9D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41467145"/>
            <w:placeholder>
              <w:docPart w:val="229EF27671384ECDBED1A12CD0CF3B1A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3D40A5B7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99537139"/>
            <w:placeholder>
              <w:docPart w:val="8C65D844799B4BB6ACA0FF0FC6ED2B9D"/>
            </w:placeholder>
            <w:showingPlcHdr/>
          </w:sdtPr>
          <w:sdtEndPr/>
          <w:sdtContent>
            <w:tc>
              <w:tcPr>
                <w:tcW w:w="1676" w:type="dxa"/>
              </w:tcPr>
              <w:p w14:paraId="74223EA9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62616340"/>
            <w:placeholder>
              <w:docPart w:val="EF4EC627CBF74679B86CB2E5CAE16FC4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60CAC9C9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070035550"/>
            <w:placeholder>
              <w:docPart w:val="47BBE8756C1A427791D31F44E5B88D11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5EAC0F8A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94002336"/>
            <w:placeholder>
              <w:docPart w:val="788CF47DF720441F8E92BC3D3608221E"/>
            </w:placeholder>
            <w:showingPlcHdr/>
          </w:sdtPr>
          <w:sdtEndPr/>
          <w:sdtContent>
            <w:tc>
              <w:tcPr>
                <w:tcW w:w="1677" w:type="dxa"/>
              </w:tcPr>
              <w:p w14:paraId="09DD1414" w14:textId="77777777" w:rsidR="00B0746D" w:rsidRPr="00E554BD" w:rsidRDefault="00B0746D" w:rsidP="00B0746D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  <w:lang w:val="fr-CH"/>
                  </w:rPr>
                </w:pPr>
                <w:r w:rsidRPr="00E554BD">
                  <w:rPr>
                    <w:rStyle w:val="Platzhaltertext"/>
                    <w:sz w:val="16"/>
                    <w:szCs w:val="16"/>
                    <w:lang w:val="fr-CH"/>
                  </w:rPr>
                  <w:t>Appuyez pour saisir du texte.</w:t>
                </w:r>
              </w:p>
            </w:tc>
          </w:sdtContent>
        </w:sdt>
      </w:tr>
      <w:tr w:rsidR="00C663BE" w:rsidRPr="00E372AA" w14:paraId="58890BFF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 w:val="restart"/>
            <w:textDirection w:val="btLr"/>
            <w:vAlign w:val="center"/>
          </w:tcPr>
          <w:p w14:paraId="248B00C0" w14:textId="5D32EB86" w:rsidR="00C663BE" w:rsidRPr="00B8772C" w:rsidRDefault="00C663BE" w:rsidP="00C663BE">
            <w:pPr>
              <w:pStyle w:val="Tabellen-Titel1Zeile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B8772C">
              <w:rPr>
                <w:bCs w:val="0"/>
                <w:sz w:val="16"/>
                <w:szCs w:val="16"/>
              </w:rPr>
              <w:t xml:space="preserve">Au moins 4 critères doivent être remplis pour </w:t>
            </w:r>
            <w:r w:rsidRPr="00B8772C">
              <w:rPr>
                <w:b/>
                <w:sz w:val="16"/>
                <w:szCs w:val="16"/>
              </w:rPr>
              <w:t xml:space="preserve">le jury </w:t>
            </w:r>
            <w:r w:rsidR="00E554BD">
              <w:rPr>
                <w:b/>
                <w:sz w:val="16"/>
                <w:szCs w:val="16"/>
              </w:rPr>
              <w:t>spécialisé</w:t>
            </w: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03A89E65" w14:textId="24A1B924" w:rsidR="00C663BE" w:rsidRPr="00B8772C" w:rsidRDefault="00C663BE" w:rsidP="00C663BE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</w:rPr>
            </w:pP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Membre d'une </w:t>
            </w: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association professionnelle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: (SIA, </w:t>
            </w:r>
            <w:r w:rsidR="00E77CCF">
              <w:rPr>
                <w:b w:val="0"/>
                <w:color w:val="FFFFFF" w:themeColor="background1"/>
                <w:sz w:val="18"/>
                <w:szCs w:val="18"/>
              </w:rPr>
              <w:t>FAS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 </w:t>
            </w:r>
            <w:proofErr w:type="gramStart"/>
            <w:r w:rsidRPr="00B8772C">
              <w:rPr>
                <w:b w:val="0"/>
                <w:color w:val="FFFFFF" w:themeColor="background1"/>
                <w:sz w:val="18"/>
                <w:szCs w:val="18"/>
              </w:rPr>
              <w:t>ou</w:t>
            </w:r>
            <w:proofErr w:type="gramEnd"/>
          </w:p>
          <w:p w14:paraId="76D14318" w14:textId="77777777" w:rsidR="00C663BE" w:rsidRPr="00E54347" w:rsidRDefault="00C663BE" w:rsidP="00C663BE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54347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association équivalente)</w:t>
            </w:r>
          </w:p>
        </w:tc>
        <w:sdt>
          <w:sdtPr>
            <w:rPr>
              <w:sz w:val="16"/>
              <w:szCs w:val="16"/>
            </w:rPr>
            <w:id w:val="1513332986"/>
            <w:placeholder>
              <w:docPart w:val="5267E038C10546A2B7FEB548871BCD00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6" w:type="dxa"/>
              </w:tcPr>
              <w:p w14:paraId="5507F354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8909879"/>
            <w:placeholder>
              <w:docPart w:val="64270CAE57B34B618661B3E452D54B55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2D0ECCA3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604348314"/>
            <w:placeholder>
              <w:docPart w:val="D0F6FFEF301140B9A36EF44DC453E18A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7" w:type="dxa"/>
              </w:tcPr>
              <w:p w14:paraId="2BCD4B01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85158044"/>
            <w:placeholder>
              <w:docPart w:val="DFDB170A839A4F2CA852926A656F12E1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6" w:type="dxa"/>
              </w:tcPr>
              <w:p w14:paraId="7DC32B45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850215344"/>
            <w:placeholder>
              <w:docPart w:val="CF3577387665400791D96DF43A6C6697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7" w:type="dxa"/>
              </w:tcPr>
              <w:p w14:paraId="435FE1F7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77401456"/>
            <w:placeholder>
              <w:docPart w:val="DB0A802DDCB547C38D157D7697D01AA3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7" w:type="dxa"/>
              </w:tcPr>
              <w:p w14:paraId="506C89C9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880635467"/>
            <w:placeholder>
              <w:docPart w:val="980AAAA21E9E45869EAA350681CF6EFB"/>
            </w:placeholder>
            <w:showingPlcHdr/>
            <w:dropDownList>
              <w:listItem w:displayText="aucune adhésion" w:value="aucune adhésion"/>
              <w:listItem w:displayText="SIA" w:value="SIA"/>
              <w:listItem w:displayText="FAS" w:value="FAS"/>
              <w:listItem w:displayText="autre adhésion" w:value="autre adhésion"/>
            </w:dropDownList>
          </w:sdtPr>
          <w:sdtEndPr/>
          <w:sdtContent>
            <w:tc>
              <w:tcPr>
                <w:tcW w:w="1677" w:type="dxa"/>
              </w:tcPr>
              <w:p w14:paraId="6EEEC1AD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</w:tr>
      <w:tr w:rsidR="00C663BE" w:rsidRPr="00E372AA" w14:paraId="0FD5120E" w14:textId="77777777" w:rsidTr="00B8772C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/>
          </w:tcPr>
          <w:p w14:paraId="1C9E231C" w14:textId="77777777" w:rsidR="00C663BE" w:rsidRPr="00E372AA" w:rsidRDefault="00C663BE" w:rsidP="00C663BE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79B5AB1B" w14:textId="77777777" w:rsidR="00C663BE" w:rsidRPr="00B8772C" w:rsidRDefault="00C663BE" w:rsidP="00C663BE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</w:rPr>
            </w:pP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Diplôme d'une école supérieure spécialisée, </w:t>
            </w: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diplôme universitaire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>ou inscription au registre :</w:t>
            </w:r>
          </w:p>
        </w:tc>
        <w:sdt>
          <w:sdtPr>
            <w:rPr>
              <w:sz w:val="16"/>
              <w:szCs w:val="16"/>
            </w:rPr>
            <w:id w:val="1620263796"/>
            <w:placeholder>
              <w:docPart w:val="3521A06B212C4B4EA80857D18900C750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6" w:type="dxa"/>
              </w:tcPr>
              <w:p w14:paraId="49722504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927807224"/>
            <w:placeholder>
              <w:docPart w:val="C3AF2921652E448DB30C14E4E9AD9635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3B02EE2F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692297814"/>
            <w:placeholder>
              <w:docPart w:val="B8240C760DFC4DA2ACA0B52861FB1A65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7" w:type="dxa"/>
              </w:tcPr>
              <w:p w14:paraId="7A7851D8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62358522"/>
            <w:placeholder>
              <w:docPart w:val="6D0A712002AD4E9488B002C9FFB369C8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6" w:type="dxa"/>
              </w:tcPr>
              <w:p w14:paraId="74E8C453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12740398"/>
            <w:placeholder>
              <w:docPart w:val="5F8E09DD573848DF88E75B9497916E4C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7" w:type="dxa"/>
              </w:tcPr>
              <w:p w14:paraId="20C0A3E8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35213375"/>
            <w:placeholder>
              <w:docPart w:val="2AA55516E832484EB1D7D254953E60F8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7" w:type="dxa"/>
              </w:tcPr>
              <w:p w14:paraId="195CC996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75969467"/>
            <w:placeholder>
              <w:docPart w:val="1D0E7170586D4430B466BBB7754CA8F0"/>
            </w:placeholder>
            <w:showingPlcHdr/>
            <w:dropDownList>
              <w:listItem w:displayText="diplôme d'architecture" w:value="diplôme d'architecture"/>
              <w:listItem w:displayText="diplôme d'architecture paysagère" w:value="diplôme d'architecture paysagère"/>
              <w:listItem w:displayText="autre" w:value="autre"/>
            </w:dropDownList>
          </w:sdtPr>
          <w:sdtEndPr/>
          <w:sdtContent>
            <w:tc>
              <w:tcPr>
                <w:tcW w:w="1677" w:type="dxa"/>
              </w:tcPr>
              <w:p w14:paraId="17AE2BDA" w14:textId="77777777" w:rsidR="00C663BE" w:rsidRPr="00E554BD" w:rsidRDefault="00C663BE" w:rsidP="00C663BE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</w:tr>
      <w:tr w:rsidR="00C663BE" w:rsidRPr="00E372AA" w14:paraId="1228B059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/>
          </w:tcPr>
          <w:p w14:paraId="7C225DFA" w14:textId="77777777" w:rsidR="00C663BE" w:rsidRPr="00E372AA" w:rsidRDefault="00C663BE" w:rsidP="00C663BE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25ABED79" w14:textId="77777777" w:rsidR="00E77CCF" w:rsidRDefault="00C663BE" w:rsidP="00C663BE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</w:rPr>
            </w:pP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Propriétaire/associé(e)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d'un </w:t>
            </w:r>
            <w:r w:rsidR="00E77CCF">
              <w:rPr>
                <w:b w:val="0"/>
                <w:color w:val="FFFFFF" w:themeColor="background1"/>
                <w:sz w:val="18"/>
                <w:szCs w:val="18"/>
              </w:rPr>
              <w:t>bureau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 d'architecture </w:t>
            </w:r>
            <w:r w:rsidR="00E77CCF">
              <w:rPr>
                <w:b w:val="0"/>
                <w:color w:val="FFFFFF" w:themeColor="background1"/>
                <w:sz w:val="18"/>
                <w:szCs w:val="18"/>
              </w:rPr>
              <w:t>/</w:t>
            </w:r>
          </w:p>
          <w:p w14:paraId="4D7C372E" w14:textId="25937994" w:rsidR="00C663BE" w:rsidRPr="00B8772C" w:rsidRDefault="00E77CCF" w:rsidP="00C663BE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</w:rPr>
            </w:pPr>
            <w:proofErr w:type="gramStart"/>
            <w:r>
              <w:rPr>
                <w:b w:val="0"/>
                <w:color w:val="FFFFFF" w:themeColor="background1"/>
                <w:sz w:val="18"/>
                <w:szCs w:val="18"/>
              </w:rPr>
              <w:t>d’architecture</w:t>
            </w:r>
            <w:proofErr w:type="gramEnd"/>
            <w:r>
              <w:rPr>
                <w:b w:val="0"/>
                <w:color w:val="FFFFFF" w:themeColor="background1"/>
                <w:sz w:val="18"/>
                <w:szCs w:val="18"/>
              </w:rPr>
              <w:t xml:space="preserve"> </w:t>
            </w:r>
            <w:r w:rsidR="00C663BE" w:rsidRPr="00B8772C">
              <w:rPr>
                <w:b w:val="0"/>
                <w:color w:val="FFFFFF" w:themeColor="background1"/>
                <w:sz w:val="18"/>
                <w:szCs w:val="18"/>
              </w:rPr>
              <w:t>paysagère :</w:t>
            </w:r>
          </w:p>
        </w:tc>
        <w:sdt>
          <w:sdtPr>
            <w:rPr>
              <w:sz w:val="16"/>
              <w:szCs w:val="16"/>
            </w:rPr>
            <w:id w:val="-327279452"/>
            <w:placeholder>
              <w:docPart w:val="D884EA050550499DAB22BA80381F3022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6" w:type="dxa"/>
              </w:tcPr>
              <w:p w14:paraId="315DC730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805617413"/>
            <w:placeholder>
              <w:docPart w:val="686E49ADE4E44693BEE052D6A092C67F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75AF505B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58768552"/>
            <w:placeholder>
              <w:docPart w:val="A1B0CC2731614AC08DE2F8EDD5F649DE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7" w:type="dxa"/>
              </w:tcPr>
              <w:p w14:paraId="61AA9DAE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941212503"/>
            <w:placeholder>
              <w:docPart w:val="F452A945A2F0418890C03E71240917B6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6" w:type="dxa"/>
              </w:tcPr>
              <w:p w14:paraId="69700855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02984596"/>
            <w:placeholder>
              <w:docPart w:val="CE0C0171D31D415CB6AD99E7C1F4BBF4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7" w:type="dxa"/>
              </w:tcPr>
              <w:p w14:paraId="09FC82D8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57241270"/>
            <w:placeholder>
              <w:docPart w:val="399BDCD4DBCC490885D12BC2879F62AA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7" w:type="dxa"/>
              </w:tcPr>
              <w:p w14:paraId="37344367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45527880"/>
            <w:placeholder>
              <w:docPart w:val="BD4FF41E12A94688985173E0833855AF"/>
            </w:placeholder>
            <w:showingPlcHdr/>
            <w:dropDownList>
              <w:listItem w:displayText="propriétaire" w:value="propriétaire"/>
              <w:listItem w:displayText="associé" w:value="associé"/>
              <w:listItem w:displayText="salarié" w:value="salarié"/>
            </w:dropDownList>
          </w:sdtPr>
          <w:sdtEndPr/>
          <w:sdtContent>
            <w:tc>
              <w:tcPr>
                <w:tcW w:w="1677" w:type="dxa"/>
              </w:tcPr>
              <w:p w14:paraId="6B0AA354" w14:textId="77777777" w:rsidR="00C663BE" w:rsidRPr="00E554BD" w:rsidRDefault="00C663BE" w:rsidP="00C663BE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Sélectionnez un élément.</w:t>
                </w:r>
              </w:p>
            </w:tc>
          </w:sdtContent>
        </w:sdt>
      </w:tr>
      <w:tr w:rsidR="005E5248" w:rsidRPr="00E372AA" w14:paraId="32B63881" w14:textId="77777777" w:rsidTr="00B8772C">
        <w:trPr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/>
          </w:tcPr>
          <w:p w14:paraId="3E021049" w14:textId="77777777" w:rsidR="005E5248" w:rsidRPr="00E372AA" w:rsidRDefault="005E5248" w:rsidP="005E5248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7037A512" w14:textId="588169B3" w:rsidR="005E5248" w:rsidRPr="00B8772C" w:rsidRDefault="005E5248" w:rsidP="005E5248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</w:rPr>
            </w:pP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Responsable/directeur(trice)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>d'un</w:t>
            </w:r>
            <w:r>
              <w:rPr>
                <w:b w:val="0"/>
                <w:color w:val="FFFFFF" w:themeColor="background1"/>
                <w:sz w:val="18"/>
                <w:szCs w:val="18"/>
              </w:rPr>
              <w:t>e administration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 publi</w:t>
            </w:r>
            <w:r>
              <w:rPr>
                <w:b w:val="0"/>
                <w:color w:val="FFFFFF" w:themeColor="background1"/>
                <w:sz w:val="18"/>
                <w:szCs w:val="18"/>
              </w:rPr>
              <w:t>que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 dans le domaine</w:t>
            </w:r>
          </w:p>
          <w:p w14:paraId="3D39EC8F" w14:textId="77777777" w:rsidR="005E5248" w:rsidRDefault="005E5248" w:rsidP="005E5248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de l'urbanisme/</w:t>
            </w:r>
          </w:p>
          <w:p w14:paraId="21C49A9A" w14:textId="77C0DF0D" w:rsidR="005E5248" w:rsidRPr="00E372AA" w:rsidRDefault="005E5248" w:rsidP="005E5248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 xml:space="preserve">de </w:t>
            </w:r>
            <w:proofErr w:type="gramStart"/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l'architecture :</w:t>
            </w:r>
            <w:proofErr w:type="gramEnd"/>
          </w:p>
        </w:tc>
        <w:sdt>
          <w:sdtPr>
            <w:rPr>
              <w:sz w:val="16"/>
              <w:szCs w:val="16"/>
            </w:rPr>
            <w:id w:val="-1025473692"/>
            <w:placeholder>
              <w:docPart w:val="B5D7726429E44C8EB8635BDB408F925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0E6BD18D" w14:textId="02A248F9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23126252"/>
            <w:placeholder>
              <w:docPart w:val="73A7B74D4EB84EB6AF5B44898D23BF3A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5952CC43" w14:textId="066A0C97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17926296"/>
            <w:placeholder>
              <w:docPart w:val="1174B108C789452E8ED368F1590D8A3F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58730F77" w14:textId="670CEC1C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201902330"/>
            <w:placeholder>
              <w:docPart w:val="E006811BBA844E4AA3473D4C335CC24B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51251C00" w14:textId="03C8BE8D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2097896078"/>
            <w:placeholder>
              <w:docPart w:val="56DB4C9546CA4F389F9E4218FB61C853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17B008B0" w14:textId="27724925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62045682"/>
            <w:placeholder>
              <w:docPart w:val="5038AFFADD7942179262A8FB0909353E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574A15DD" w14:textId="54F71791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48610297"/>
            <w:placeholder>
              <w:docPart w:val="12A2EAA7E5FF4CBFAA14B99884D2C013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50359587" w14:textId="37EF63EE" w:rsidR="005E5248" w:rsidRPr="00E554BD" w:rsidRDefault="005E5248" w:rsidP="005E5248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</w:tr>
      <w:tr w:rsidR="005E5248" w:rsidRPr="00E372AA" w14:paraId="06BA15D3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/>
          </w:tcPr>
          <w:p w14:paraId="13A28C40" w14:textId="77777777" w:rsidR="005E5248" w:rsidRPr="00E372AA" w:rsidRDefault="005E5248" w:rsidP="005E5248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5DEB2F7E" w14:textId="77777777" w:rsidR="005E5248" w:rsidRPr="00B8772C" w:rsidRDefault="005E5248" w:rsidP="005E5248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</w:rPr>
            </w:pP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Actif(ve) en tant qu'architecte (paysagiste) avec </w:t>
            </w: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une expérience avérée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>dans la gestion de projets complexes :</w:t>
            </w:r>
          </w:p>
        </w:tc>
        <w:sdt>
          <w:sdtPr>
            <w:rPr>
              <w:sz w:val="16"/>
              <w:szCs w:val="16"/>
            </w:rPr>
            <w:id w:val="-208795121"/>
            <w:placeholder>
              <w:docPart w:val="A9A414974C58410BBF383AC4C2CB5D93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2289D01D" w14:textId="52970F4B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668536298"/>
            <w:placeholder>
              <w:docPart w:val="FADF4C055DEA440AA0F54E5C27B8CC72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1C01AC1F" w14:textId="13B5D436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9816865"/>
            <w:placeholder>
              <w:docPart w:val="72C4B664DED64D488524608B7F52D6D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0734F4F6" w14:textId="205688AA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530102202"/>
            <w:placeholder>
              <w:docPart w:val="846CBC86D0514319B54F9BA969FC0CD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15A630BA" w14:textId="46854B67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06769653"/>
            <w:placeholder>
              <w:docPart w:val="EBE0F8C6B3544CC1BC27687983FAB51D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23A7FB41" w14:textId="00C872FC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986090415"/>
            <w:placeholder>
              <w:docPart w:val="82BB2319AB714DA396ABFBD010B35D33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7E5EC27A" w14:textId="3CF58328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836757354"/>
            <w:placeholder>
              <w:docPart w:val="D47B02790FEC49BDB87A542DAB1D7ED7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1457C8AB" w14:textId="41251A95" w:rsidR="005E5248" w:rsidRPr="00E554BD" w:rsidRDefault="005E5248" w:rsidP="005E5248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</w:tr>
      <w:tr w:rsidR="00A57095" w:rsidRPr="00E372AA" w14:paraId="413A642D" w14:textId="77777777" w:rsidTr="00B8772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/>
          </w:tcPr>
          <w:p w14:paraId="2BE400FE" w14:textId="77777777" w:rsidR="00A57095" w:rsidRPr="00E372AA" w:rsidRDefault="00A57095" w:rsidP="00A57095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6506D2BC" w14:textId="77777777" w:rsidR="00A57095" w:rsidRPr="00B8772C" w:rsidRDefault="00A57095" w:rsidP="00A57095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8"/>
              </w:rPr>
            </w:pP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Expérience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>en tant que membre du jury :</w:t>
            </w:r>
          </w:p>
        </w:tc>
        <w:sdt>
          <w:sdtPr>
            <w:rPr>
              <w:sz w:val="16"/>
              <w:szCs w:val="16"/>
            </w:rPr>
            <w:id w:val="-338238671"/>
            <w:placeholder>
              <w:docPart w:val="4CE240647F3841F297C9EB92F8775177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51CF548E" w14:textId="01A18583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16563062"/>
            <w:placeholder>
              <w:docPart w:val="3A1042984B5742898470DD3546302340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19EBB8C2" w14:textId="1F4A9240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8630841"/>
            <w:placeholder>
              <w:docPart w:val="EF45EFA395014E7BB55184B2F600079E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031BB6E8" w14:textId="22055528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9307519"/>
            <w:placeholder>
              <w:docPart w:val="EA79159276504763A528F661CA4FA065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5944A03F" w14:textId="363CCAC1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658756758"/>
            <w:placeholder>
              <w:docPart w:val="CC2063679D42426ABA6C6776E03D259E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38C4730C" w14:textId="4326EF69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85340117"/>
            <w:placeholder>
              <w:docPart w:val="CD354F6092B94AE58AFED86383AE8691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637E5BE3" w14:textId="71CD9218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47711528"/>
            <w:placeholder>
              <w:docPart w:val="50E82690038547838265927074EC9A2B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01980D14" w14:textId="2B9B93F3" w:rsidR="00A57095" w:rsidRPr="00E554BD" w:rsidRDefault="00A57095" w:rsidP="00A57095">
                <w:pPr>
                  <w:pStyle w:val="Tabellen-Tex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</w:tr>
      <w:tr w:rsidR="00A57095" w:rsidRPr="00E372AA" w14:paraId="469A5C9E" w14:textId="77777777" w:rsidTr="00B87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vMerge/>
          </w:tcPr>
          <w:p w14:paraId="7821D6C1" w14:textId="77777777" w:rsidR="00A57095" w:rsidRPr="00E372AA" w:rsidRDefault="00A57095" w:rsidP="00A57095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2694" w:type="dxa"/>
            <w:shd w:val="clear" w:color="auto" w:fill="62C4DD" w:themeFill="accent5"/>
            <w:vAlign w:val="center"/>
          </w:tcPr>
          <w:p w14:paraId="4538AF90" w14:textId="77777777" w:rsidR="00A57095" w:rsidRPr="00B8772C" w:rsidRDefault="00A57095" w:rsidP="00A57095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</w:rPr>
            </w:pPr>
            <w:r w:rsidRPr="00B8772C">
              <w:rPr>
                <w:b w:val="0"/>
                <w:color w:val="FFFFFF" w:themeColor="background1"/>
                <w:sz w:val="18"/>
                <w:szCs w:val="18"/>
              </w:rPr>
              <w:t xml:space="preserve">Participation </w:t>
            </w:r>
            <w:r w:rsidRPr="00B8772C">
              <w:rPr>
                <w:bCs/>
                <w:color w:val="FFFFFF" w:themeColor="background1"/>
                <w:sz w:val="18"/>
                <w:szCs w:val="18"/>
              </w:rPr>
              <w:t xml:space="preserve">régulière </w:t>
            </w:r>
            <w:r w:rsidRPr="00B8772C">
              <w:rPr>
                <w:b w:val="0"/>
                <w:color w:val="FFFFFF" w:themeColor="background1"/>
                <w:sz w:val="18"/>
                <w:szCs w:val="18"/>
              </w:rPr>
              <w:t>à des concours et à des procédures de sélection :</w:t>
            </w:r>
          </w:p>
        </w:tc>
        <w:sdt>
          <w:sdtPr>
            <w:rPr>
              <w:sz w:val="16"/>
              <w:szCs w:val="16"/>
            </w:rPr>
            <w:id w:val="-987469106"/>
            <w:placeholder>
              <w:docPart w:val="CB33BC7E313642CA8E5DAD12318F827A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2AB3EE1F" w14:textId="11012611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48121936"/>
            <w:placeholder>
              <w:docPart w:val="A7BEAC9136FF405A9D97732A25FA4E35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  <w:gridSpan w:val="2"/>
              </w:tcPr>
              <w:p w14:paraId="53C2E7B0" w14:textId="1896FD6C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7884048"/>
            <w:placeholder>
              <w:docPart w:val="BB4AF95C100348418392604E7D74A39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773F2F43" w14:textId="41C17E7E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849601279"/>
            <w:placeholder>
              <w:docPart w:val="F63EF3332C2748D9AF0CA9421426D8E4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6" w:type="dxa"/>
              </w:tcPr>
              <w:p w14:paraId="4E0525DC" w14:textId="28B81A80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21302722"/>
            <w:placeholder>
              <w:docPart w:val="DEB9377C05514483B4ABFDC0D48E2472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368A40F7" w14:textId="78040F4C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98608857"/>
            <w:placeholder>
              <w:docPart w:val="9E5A772C440D4E0D81A9BEBE792BF763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70EB079D" w14:textId="10A41E61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899096839"/>
            <w:placeholder>
              <w:docPart w:val="E1267168E1D8474D8114549ED4183C25"/>
            </w:placeholder>
            <w:showingPlcHdr/>
            <w:dropDownList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1677" w:type="dxa"/>
              </w:tcPr>
              <w:p w14:paraId="0390019B" w14:textId="17EC22F2" w:rsidR="00A57095" w:rsidRPr="00E554BD" w:rsidRDefault="00A57095" w:rsidP="00A57095">
                <w:pPr>
                  <w:pStyle w:val="Tabellen-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6"/>
                    <w:szCs w:val="16"/>
                  </w:rPr>
                </w:pPr>
                <w:r w:rsidRPr="00E554BD">
                  <w:rPr>
                    <w:rStyle w:val="Platzhaltertext"/>
                    <w:sz w:val="16"/>
                    <w:szCs w:val="16"/>
                  </w:rPr>
                  <w:t>Veuillez choisir</w:t>
                </w:r>
              </w:p>
            </w:tc>
          </w:sdtContent>
        </w:sdt>
      </w:tr>
      <w:tr w:rsidR="00851A7E" w:rsidRPr="00E372AA" w14:paraId="178A75C5" w14:textId="77777777" w:rsidTr="00B8772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5" w:type="dxa"/>
            <w:gridSpan w:val="4"/>
            <w:vAlign w:val="center"/>
          </w:tcPr>
          <w:p w14:paraId="6B0034B0" w14:textId="77777777" w:rsidR="00E554BD" w:rsidRDefault="00851A7E" w:rsidP="00851A7E">
            <w:pPr>
              <w:pStyle w:val="Tabellen-Text"/>
              <w:jc w:val="right"/>
              <w:rPr>
                <w:b w:val="0"/>
                <w:sz w:val="18"/>
                <w:szCs w:val="18"/>
                <w:lang w:val="fr-CH"/>
              </w:rPr>
            </w:pPr>
            <w:r w:rsidRPr="00E554BD">
              <w:rPr>
                <w:bCs w:val="0"/>
                <w:sz w:val="18"/>
                <w:szCs w:val="18"/>
                <w:lang w:val="fr-CH"/>
              </w:rPr>
              <w:t>Par ma signature, je certifie avoir vérifié les informations ci-dessus concernant les personnes mentionnées et que celles-ci sont</w:t>
            </w:r>
          </w:p>
          <w:p w14:paraId="2ADFF3EA" w14:textId="7DC433B2" w:rsidR="00851A7E" w:rsidRPr="00E554BD" w:rsidRDefault="00851A7E" w:rsidP="00851A7E">
            <w:pPr>
              <w:pStyle w:val="Tabellen-Text"/>
              <w:jc w:val="right"/>
              <w:rPr>
                <w:b w:val="0"/>
                <w:sz w:val="18"/>
                <w:szCs w:val="18"/>
                <w:lang w:val="fr-CH"/>
              </w:rPr>
            </w:pPr>
            <w:proofErr w:type="gramStart"/>
            <w:r w:rsidRPr="00E554BD">
              <w:rPr>
                <w:bCs w:val="0"/>
                <w:sz w:val="18"/>
                <w:szCs w:val="18"/>
                <w:lang w:val="fr-CH"/>
              </w:rPr>
              <w:t>conformes</w:t>
            </w:r>
            <w:proofErr w:type="gramEnd"/>
            <w:r w:rsidRPr="00E554BD">
              <w:rPr>
                <w:bCs w:val="0"/>
                <w:sz w:val="18"/>
                <w:szCs w:val="18"/>
                <w:lang w:val="fr-CH"/>
              </w:rPr>
              <w:t xml:space="preserve"> à la vérité.</w:t>
            </w:r>
          </w:p>
          <w:p w14:paraId="6C9D1BAA" w14:textId="77777777" w:rsidR="00851A7E" w:rsidRPr="00FD7E14" w:rsidRDefault="00851A7E" w:rsidP="00851A7E">
            <w:pPr>
              <w:pStyle w:val="Tabellen-Text"/>
              <w:jc w:val="right"/>
              <w:rPr>
                <w:sz w:val="18"/>
                <w:szCs w:val="18"/>
                <w:lang w:val="fr-CH"/>
              </w:rPr>
            </w:pPr>
            <w:r w:rsidRPr="00FD7E14">
              <w:rPr>
                <w:sz w:val="18"/>
                <w:szCs w:val="18"/>
                <w:lang w:val="fr-CH"/>
              </w:rPr>
              <w:t>[</w:t>
            </w:r>
            <w:r w:rsidR="006B1A37" w:rsidRPr="00FD7E14">
              <w:rPr>
                <w:sz w:val="18"/>
                <w:szCs w:val="18"/>
                <w:lang w:val="fr-CH"/>
              </w:rPr>
              <w:t xml:space="preserve">Lieu, </w:t>
            </w:r>
            <w:r w:rsidRPr="00FD7E14">
              <w:rPr>
                <w:sz w:val="18"/>
                <w:szCs w:val="18"/>
                <w:lang w:val="fr-CH"/>
              </w:rPr>
              <w:t>date et signature]</w:t>
            </w:r>
          </w:p>
        </w:tc>
        <w:sdt>
          <w:sdtPr>
            <w:rPr>
              <w:sz w:val="18"/>
              <w:szCs w:val="18"/>
            </w:rPr>
            <w:id w:val="-922866990"/>
            <w:placeholder>
              <w:docPart w:val="CD48AE7631AC4294BC7BC2BCA5623AB9"/>
            </w:placeholder>
            <w:showingPlcHdr/>
          </w:sdtPr>
          <w:sdtEndPr/>
          <w:sdtContent>
            <w:tc>
              <w:tcPr>
                <w:tcW w:w="8628" w:type="dxa"/>
                <w:gridSpan w:val="6"/>
                <w:shd w:val="clear" w:color="auto" w:fill="DFF3F8" w:themeFill="accent5" w:themeFillTint="33"/>
                <w:vAlign w:val="bottom"/>
              </w:tcPr>
              <w:p w14:paraId="623B49C8" w14:textId="77777777" w:rsidR="00851A7E" w:rsidRPr="007F7861" w:rsidRDefault="00851A7E" w:rsidP="00851A7E">
                <w:pPr>
                  <w:pStyle w:val="Tabellen-Text"/>
                  <w:spacing w:line="360" w:lineRule="auto"/>
                  <w:ind w:left="-252" w:firstLine="282"/>
  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[</w:t>
                </w:r>
                <w:r w:rsidR="006B1A37">
                  <w:rPr>
                    <w:rStyle w:val="Platzhaltertext"/>
                  </w:rPr>
                  <w:t>Lieu</w:t>
                </w:r>
                <w:r>
                  <w:rPr>
                    <w:rStyle w:val="Platzhaltertext"/>
                  </w:rPr>
                  <w:t xml:space="preserve">, </w:t>
                </w:r>
                <w:r w:rsidR="006B1A37">
                  <w:rPr>
                    <w:rStyle w:val="Platzhaltertext"/>
                  </w:rPr>
                  <w:t>date</w:t>
                </w:r>
                <w:r>
                  <w:rPr>
                    <w:rStyle w:val="Platzhaltertext"/>
                  </w:rPr>
                  <w:t>]</w:t>
                </w:r>
              </w:p>
            </w:tc>
          </w:sdtContent>
        </w:sdt>
      </w:tr>
    </w:tbl>
    <w:p w14:paraId="35D4C090" w14:textId="77777777" w:rsidR="001F7AE4" w:rsidRPr="001363E4" w:rsidRDefault="001F7AE4" w:rsidP="00EE5EF3">
      <w:pPr>
        <w:pStyle w:val="Textkrper"/>
        <w:ind w:left="0" w:firstLine="0"/>
        <w:rPr>
          <w:rFonts w:ascii="Arial" w:hAnsi="Arial"/>
        </w:rPr>
      </w:pPr>
    </w:p>
    <w:sectPr w:rsidR="001F7AE4" w:rsidRPr="001363E4" w:rsidSect="00643DB7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276" w:right="1134" w:bottom="851" w:left="85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1DD3" w14:textId="77777777" w:rsidR="00D821A5" w:rsidRDefault="00D821A5" w:rsidP="00A85009">
      <w:r>
        <w:separator/>
      </w:r>
    </w:p>
    <w:p w14:paraId="6CC5E22B" w14:textId="77777777" w:rsidR="00D821A5" w:rsidRDefault="00D821A5" w:rsidP="00A85009"/>
  </w:endnote>
  <w:endnote w:type="continuationSeparator" w:id="0">
    <w:p w14:paraId="706ED881" w14:textId="77777777" w:rsidR="00D821A5" w:rsidRDefault="00D821A5" w:rsidP="00A85009">
      <w:r>
        <w:continuationSeparator/>
      </w:r>
    </w:p>
    <w:p w14:paraId="6774BE61" w14:textId="77777777" w:rsidR="00D821A5" w:rsidRDefault="00D821A5" w:rsidP="00A85009"/>
    <w:p w14:paraId="04B87046" w14:textId="77777777" w:rsidR="00D821A5" w:rsidRDefault="00D821A5"/>
    <w:p w14:paraId="32B7E986" w14:textId="77777777" w:rsidR="00D821A5" w:rsidRDefault="00D821A5">
      <w:r>
        <w:fldChar w:fldCharType="begin"/>
      </w:r>
      <w:r w:rsidRPr="00F76B7A">
        <w:rPr>
          <w:lang w:val="fr-CH"/>
        </w:rPr>
        <w:instrText xml:space="preserve"> REF  tm_DokTitel  \* MERGEFORMAT </w:instrText>
      </w:r>
      <w:r>
        <w:fldChar w:fldCharType="separate"/>
      </w:r>
      <w:r>
        <w:rPr>
          <w:b/>
          <w:bCs/>
          <w:lang w:val="fr-FR"/>
        </w:rPr>
        <w:t>Erreur ! Source du lien introuvable.</w:t>
      </w:r>
      <w:r>
        <w:fldChar w:fldCharType="end"/>
      </w:r>
      <w:r w:rsidRPr="00F76B7A">
        <w:rPr>
          <w:lang w:val="fr-CH"/>
        </w:rPr>
        <w:t xml:space="preserve"> </w:t>
      </w:r>
      <w:r>
        <w:t>/</w:t>
      </w:r>
      <w:fldSimple w:instr=" REF  tm_Projektname  \* MERGEFORMAT ">
        <w:r>
          <w:rPr>
            <w:b/>
            <w:bCs/>
            <w:lang w:val="fr-FR"/>
          </w:rPr>
          <w:t xml:space="preserve"> Erreur ! Source du lien introuvable.</w:t>
        </w:r>
      </w:fldSimple>
      <w:r>
        <w:tab/>
      </w:r>
      <w:r>
        <w:rPr>
          <w:b/>
        </w:rPr>
        <w:fldChar w:fldCharType="begin"/>
      </w:r>
      <w:r>
        <w:rPr>
          <w:b/>
        </w:rPr>
        <w:instrText xml:space="preserve"> REF  tm_Klasse  \* MERGEFORMAT </w:instrText>
      </w:r>
      <w:r>
        <w:rPr>
          <w:b/>
        </w:rPr>
        <w:fldChar w:fldCharType="separate"/>
      </w:r>
      <w:r>
        <w:rPr>
          <w:bCs/>
          <w:lang w:val="fr-FR"/>
        </w:rPr>
        <w:t xml:space="preserve"> Erreur ! Source du lien introuvable.</w:t>
      </w:r>
      <w:r>
        <w:rPr>
          <w:b/>
        </w:rPr>
        <w:fldChar w:fldCharType="end"/>
      </w:r>
    </w:p>
  </w:endnote>
  <w:endnote w:type="continuationNotice" w:id="1">
    <w:p w14:paraId="47F8FC75" w14:textId="77777777" w:rsidR="00D821A5" w:rsidRDefault="00D821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97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979"/>
    </w:tblGrid>
    <w:tr w:rsidR="00FD0B2E" w:rsidRPr="00F56FC2" w14:paraId="647B5FA1" w14:textId="77777777" w:rsidTr="009B6696">
      <w:tc>
        <w:tcPr>
          <w:tcW w:w="9979" w:type="dxa"/>
        </w:tcPr>
        <w:p w14:paraId="2F90E3AE" w14:textId="77777777" w:rsidR="00FD0B2E" w:rsidRPr="00F56FC2" w:rsidRDefault="00F72005" w:rsidP="005D7071">
          <w:r>
            <w:rPr>
              <w:bCs/>
              <w:lang w:val="de-DE"/>
            </w:rPr>
            <w:fldChar w:fldCharType="begin"/>
          </w:r>
          <w:r>
            <w:rPr>
              <w:bCs/>
              <w:lang w:val="de-DE"/>
            </w:rPr>
            <w:instrText xml:space="preserve"> DOCVARIABLE  "Seite" \* MERGEFORMAT </w:instrText>
          </w:r>
          <w:r>
            <w:rPr>
              <w:bCs/>
              <w:lang w:val="de-DE"/>
            </w:rPr>
            <w:fldChar w:fldCharType="separate"/>
          </w:r>
          <w:r w:rsidR="00F76B7A">
            <w:rPr>
              <w:bCs/>
              <w:lang w:val="de-DE"/>
            </w:rPr>
            <w:t>Page</w:t>
          </w:r>
          <w:r>
            <w:rPr>
              <w:bCs/>
              <w:lang w:val="de-DE"/>
            </w:rPr>
            <w:fldChar w:fldCharType="end"/>
          </w:r>
          <w:r w:rsidR="00FD0B2E">
            <w:t xml:space="preserve"> </w:t>
          </w:r>
          <w:r w:rsidR="00FD0B2E" w:rsidRPr="00854550">
            <w:fldChar w:fldCharType="begin"/>
          </w:r>
          <w:r w:rsidR="00FD0B2E" w:rsidRPr="00854550">
            <w:instrText>PAGE  \* Arabic  \* MERGEFORMAT</w:instrText>
          </w:r>
          <w:r w:rsidR="00FD0B2E" w:rsidRPr="00854550">
            <w:fldChar w:fldCharType="separate"/>
          </w:r>
          <w:r w:rsidR="00E44451">
            <w:rPr>
              <w:noProof/>
            </w:rPr>
            <w:t>1</w:t>
          </w:r>
          <w:r w:rsidR="00FD0B2E" w:rsidRPr="00854550">
            <w:fldChar w:fldCharType="end"/>
          </w:r>
        </w:p>
      </w:tc>
    </w:tr>
  </w:tbl>
  <w:p w14:paraId="6C108006" w14:textId="77777777" w:rsidR="003D7735" w:rsidRDefault="003D7735" w:rsidP="00CE5C3B">
    <w:pPr>
      <w:pStyle w:val="Fuzeile"/>
      <w:ind w:righ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jc w:val="center"/>
      <w:tblLayout w:type="fixed"/>
      <w:tblLook w:val="04A0" w:firstRow="1" w:lastRow="0" w:firstColumn="1" w:lastColumn="0" w:noHBand="0" w:noVBand="1"/>
    </w:tblPr>
    <w:tblGrid>
      <w:gridCol w:w="13412"/>
      <w:gridCol w:w="1441"/>
    </w:tblGrid>
    <w:sdt>
      <w:sdtPr>
        <w:rPr>
          <w:rFonts w:cstheme="minorHAnsi"/>
          <w:sz w:val="20"/>
          <w:lang w:val="en-GB"/>
        </w:rPr>
        <w:id w:val="292017856"/>
        <w:docPartObj>
          <w:docPartGallery w:val="Page Numbers (Bottom of Page)"/>
          <w:docPartUnique/>
        </w:docPartObj>
      </w:sdtPr>
      <w:sdtEndPr>
        <w:rPr>
          <w:lang w:val="de-CH"/>
        </w:rPr>
      </w:sdtEndPr>
      <w:sdtContent>
        <w:tr w:rsidR="00505227" w:rsidRPr="00505227" w14:paraId="7BE28957" w14:textId="77777777" w:rsidTr="00EF25E7">
          <w:trPr>
            <w:trHeight w:val="567"/>
            <w:jc w:val="center"/>
          </w:trPr>
          <w:tc>
            <w:tcPr>
              <w:tcW w:w="4515" w:type="pct"/>
            </w:tcPr>
            <w:p w14:paraId="02E0DC0B" w14:textId="77777777" w:rsidR="00505227" w:rsidRPr="00A9592B" w:rsidRDefault="00505227" w:rsidP="00EF25E7">
              <w:pPr>
                <w:pStyle w:val="Fuzeile"/>
                <w:ind w:right="55"/>
                <w:rPr>
                  <w:rFonts w:cstheme="minorHAnsi"/>
                  <w:sz w:val="20"/>
                </w:rPr>
              </w:pPr>
            </w:p>
          </w:tc>
          <w:tc>
            <w:tcPr>
              <w:tcW w:w="485" w:type="pct"/>
            </w:tcPr>
            <w:p w14:paraId="07665549" w14:textId="77777777" w:rsidR="00505227" w:rsidRPr="00A9592B" w:rsidRDefault="00505227" w:rsidP="0088553F">
              <w:pPr>
                <w:pStyle w:val="Textrechtsbndig"/>
                <w:rPr>
                  <w:rFonts w:cstheme="minorHAnsi"/>
                </w:rPr>
              </w:pPr>
              <w:r w:rsidRPr="00A9592B">
                <w:rPr>
                  <w:rFonts w:cstheme="minorHAnsi"/>
                </w:rPr>
                <w:fldChar w:fldCharType="begin"/>
              </w:r>
              <w:r w:rsidRPr="00A9592B">
                <w:rPr>
                  <w:rFonts w:cstheme="minorHAnsi"/>
                </w:rPr>
                <w:instrText>PAGE    \* MERGEFORMAT</w:instrText>
              </w:r>
              <w:r w:rsidRPr="00A9592B">
                <w:rPr>
                  <w:rFonts w:cstheme="minorHAnsi"/>
                </w:rPr>
                <w:fldChar w:fldCharType="separate"/>
              </w:r>
              <w:r w:rsidRPr="00A9592B">
                <w:rPr>
                  <w:rFonts w:cstheme="minorHAnsi"/>
                  <w:lang w:val="de-DE"/>
                </w:rPr>
                <w:t>2</w:t>
              </w:r>
              <w:r w:rsidRPr="00A9592B">
                <w:rPr>
                  <w:rFonts w:cstheme="minorHAnsi"/>
                </w:rPr>
                <w:fldChar w:fldCharType="end"/>
              </w:r>
            </w:p>
          </w:tc>
        </w:tr>
      </w:sdtContent>
    </w:sdt>
  </w:tbl>
  <w:p w14:paraId="3CBBCBCD" w14:textId="77777777" w:rsidR="00CE5C3B" w:rsidRDefault="00CE5C3B" w:rsidP="002C0018">
    <w:pPr>
      <w:pStyle w:val="Fuzeile"/>
      <w:ind w:right="5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YSpec="bottom"/>
      <w:tblW w:w="5000" w:type="pct"/>
      <w:tblLayout w:type="fixed"/>
      <w:tblLook w:val="04A0" w:firstRow="1" w:lastRow="0" w:firstColumn="1" w:lastColumn="0" w:noHBand="0" w:noVBand="1"/>
    </w:tblPr>
    <w:tblGrid>
      <w:gridCol w:w="13412"/>
      <w:gridCol w:w="1441"/>
    </w:tblGrid>
    <w:sdt>
      <w:sdtPr>
        <w:rPr>
          <w:rFonts w:asciiTheme="majorHAnsi" w:eastAsiaTheme="majorEastAsia" w:hAnsiTheme="majorHAnsi" w:cstheme="majorBidi"/>
          <w:sz w:val="16"/>
          <w:szCs w:val="16"/>
          <w:lang w:val="en-GB"/>
        </w:rPr>
        <w:id w:val="-134409681"/>
        <w:docPartObj>
          <w:docPartGallery w:val="Page Numbers (Bottom of Page)"/>
          <w:docPartUnique/>
        </w:docPartObj>
      </w:sdtPr>
      <w:sdtEndPr>
        <w:rPr>
          <w:rFonts w:asciiTheme="minorHAnsi" w:eastAsia="Calibri" w:hAnsiTheme="minorHAnsi" w:cstheme="minorHAnsi"/>
          <w:lang w:val="de-CH"/>
        </w:rPr>
      </w:sdtEndPr>
      <w:sdtContent>
        <w:tr w:rsidR="00BA5BB5" w:rsidRPr="001363E4" w14:paraId="5A5CB614" w14:textId="77777777" w:rsidTr="001F464E">
          <w:trPr>
            <w:trHeight w:val="567"/>
          </w:trPr>
          <w:tc>
            <w:tcPr>
              <w:tcW w:w="4515" w:type="pct"/>
            </w:tcPr>
            <w:p w14:paraId="17575F24" w14:textId="77777777" w:rsidR="00BA5BB5" w:rsidRPr="001363E4" w:rsidRDefault="00E45590" w:rsidP="00BA5BB5">
              <w:pPr>
                <w:ind w:left="0" w:firstLine="0"/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fldChar w:fldCharType="begin"/>
              </w: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instrText xml:space="preserve"> FILENAME \* MERGEFORMAT </w:instrText>
              </w: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fldChar w:fldCharType="separate"/>
              </w:r>
              <w:r w:rsidR="00F76B7A">
                <w:rPr>
                  <w:rFonts w:eastAsiaTheme="majorEastAsia" w:cstheme="minorHAnsi"/>
                  <w:noProof/>
                  <w:sz w:val="16"/>
                  <w:szCs w:val="16"/>
                  <w:lang w:val="en-GB"/>
                </w:rPr>
                <w:t>Document1</w:t>
              </w: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fldChar w:fldCharType="end"/>
              </w:r>
            </w:p>
          </w:tc>
          <w:tc>
            <w:tcPr>
              <w:tcW w:w="485" w:type="pct"/>
            </w:tcPr>
            <w:p w14:paraId="0DE9B8A1" w14:textId="44C09461" w:rsidR="00BA5BB5" w:rsidRPr="001363E4" w:rsidRDefault="00CB67E1" w:rsidP="0088553F">
              <w:pPr>
                <w:pStyle w:val="Textrechtsbndig"/>
                <w:rPr>
                  <w:rFonts w:eastAsiaTheme="majorEastAsia" w:cstheme="minorHAnsi"/>
                  <w:sz w:val="16"/>
                  <w:szCs w:val="16"/>
                </w:rPr>
              </w:pPr>
              <w:r w:rsidRPr="001363E4">
                <w:rPr>
                  <w:rFonts w:eastAsiaTheme="majorEastAsia" w:cstheme="minorHAnsi"/>
                  <w:sz w:val="16"/>
                  <w:szCs w:val="16"/>
                </w:rPr>
                <w:fldChar w:fldCharType="begin"/>
              </w:r>
              <w:r w:rsidRPr="001363E4">
                <w:rPr>
                  <w:rFonts w:eastAsiaTheme="majorEastAsia" w:cstheme="minorHAnsi"/>
                  <w:sz w:val="16"/>
                  <w:szCs w:val="16"/>
                </w:rPr>
                <w:instrText xml:space="preserve"> DATE   \* MERGEFORMAT </w:instrText>
              </w:r>
              <w:r w:rsidRPr="001363E4">
                <w:rPr>
                  <w:rFonts w:eastAsiaTheme="majorEastAsia" w:cstheme="minorHAnsi"/>
                  <w:sz w:val="16"/>
                  <w:szCs w:val="16"/>
                </w:rPr>
                <w:fldChar w:fldCharType="separate"/>
              </w:r>
              <w:r w:rsidR="00FD7E14">
                <w:rPr>
                  <w:rFonts w:eastAsiaTheme="majorEastAsia" w:cstheme="minorHAnsi"/>
                  <w:noProof/>
                  <w:sz w:val="16"/>
                  <w:szCs w:val="16"/>
                </w:rPr>
                <w:t>23.09.2026</w:t>
              </w:r>
              <w:r w:rsidRPr="001363E4">
                <w:rPr>
                  <w:rFonts w:eastAsiaTheme="majorEastAsia" w:cstheme="minorHAnsi"/>
                  <w:sz w:val="16"/>
                  <w:szCs w:val="16"/>
                </w:rPr>
                <w:fldChar w:fldCharType="end"/>
              </w:r>
              <w:r>
                <w:rPr>
                  <w:rFonts w:eastAsiaTheme="majorEastAsia" w:cstheme="minorHAnsi"/>
                  <w:sz w:val="16"/>
                  <w:szCs w:val="16"/>
                </w:rPr>
                <w:t>/ATE</w:t>
              </w:r>
            </w:p>
          </w:tc>
        </w:tr>
      </w:sdtContent>
    </w:sdt>
  </w:tbl>
  <w:p w14:paraId="31C202F2" w14:textId="77777777" w:rsidR="00342F26" w:rsidRPr="001363E4" w:rsidRDefault="00342F26" w:rsidP="00342F26">
    <w:pPr>
      <w:pStyle w:val="Fuzeile"/>
      <w:jc w:val="lef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75E7" w14:textId="77777777" w:rsidR="00D821A5" w:rsidRPr="00474C11" w:rsidRDefault="00D821A5" w:rsidP="00474C11">
      <w:pPr>
        <w:pStyle w:val="Fuzeile"/>
        <w:pBdr>
          <w:top w:val="single" w:sz="4" w:space="1" w:color="auto"/>
        </w:pBdr>
        <w:spacing w:line="240" w:lineRule="auto"/>
        <w:ind w:right="0"/>
        <w:rPr>
          <w:sz w:val="12"/>
          <w:szCs w:val="12"/>
        </w:rPr>
      </w:pPr>
    </w:p>
  </w:footnote>
  <w:footnote w:type="continuationSeparator" w:id="0">
    <w:p w14:paraId="311C5875" w14:textId="77777777" w:rsidR="00D821A5" w:rsidRDefault="00D821A5" w:rsidP="00A85009">
      <w:r>
        <w:continuationSeparator/>
      </w:r>
    </w:p>
    <w:p w14:paraId="277A4105" w14:textId="77777777" w:rsidR="00D821A5" w:rsidRDefault="00D821A5" w:rsidP="00A85009"/>
  </w:footnote>
  <w:footnote w:type="continuationNotice" w:id="1">
    <w:p w14:paraId="3048A4ED" w14:textId="77777777" w:rsidR="00D821A5" w:rsidRDefault="00D821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97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2325"/>
      <w:gridCol w:w="7654"/>
    </w:tblGrid>
    <w:tr w:rsidR="00C26DF5" w:rsidRPr="00B8772C" w14:paraId="1B2BECA4" w14:textId="77777777" w:rsidTr="003904B6">
      <w:tc>
        <w:tcPr>
          <w:tcW w:w="2325" w:type="dxa"/>
        </w:tcPr>
        <w:p w14:paraId="6F62B675" w14:textId="77777777" w:rsidR="00C26DF5" w:rsidRPr="00F76B7A" w:rsidRDefault="00C26DF5" w:rsidP="003904B6">
          <w:pPr>
            <w:rPr>
              <w:lang w:val="fr-CH"/>
            </w:rPr>
          </w:pPr>
          <w:r>
            <w:fldChar w:fldCharType="begin"/>
          </w:r>
          <w:r w:rsidRPr="00F76B7A">
            <w:rPr>
              <w:lang w:val="fr-CH"/>
            </w:rPr>
            <w:instrText xml:space="preserve"> REF  tm_Klasse </w:instrText>
          </w:r>
          <w:r>
            <w:fldChar w:fldCharType="separate"/>
          </w:r>
          <w:r w:rsidR="00F76B7A">
            <w:rPr>
              <w:b/>
              <w:bCs/>
              <w:lang w:val="fr-FR"/>
            </w:rPr>
            <w:t>Erreur ! Source du lien introuvable.</w:t>
          </w:r>
          <w:r>
            <w:fldChar w:fldCharType="end"/>
          </w:r>
        </w:p>
      </w:tc>
      <w:tc>
        <w:tcPr>
          <w:tcW w:w="7654" w:type="dxa"/>
        </w:tcPr>
        <w:p w14:paraId="38FE9F24" w14:textId="77777777" w:rsidR="00C26DF5" w:rsidRPr="00F76B7A" w:rsidRDefault="00C26DF5" w:rsidP="002C5671">
          <w:pPr>
            <w:tabs>
              <w:tab w:val="left" w:pos="3763"/>
            </w:tabs>
            <w:jc w:val="right"/>
            <w:rPr>
              <w:lang w:val="fr-CH"/>
            </w:rPr>
          </w:pPr>
          <w:r w:rsidRPr="00F76B7A">
            <w:rPr>
              <w:lang w:val="fr-CH"/>
            </w:rPr>
            <w:tab/>
          </w:r>
          <w:r>
            <w:fldChar w:fldCharType="begin"/>
          </w:r>
          <w:r w:rsidRPr="00F76B7A">
            <w:rPr>
              <w:lang w:val="fr-CH"/>
            </w:rPr>
            <w:instrText xml:space="preserve"> REF  tm_DokTitel </w:instrText>
          </w:r>
          <w:r>
            <w:fldChar w:fldCharType="separate"/>
          </w:r>
          <w:r w:rsidR="00F76B7A">
            <w:rPr>
              <w:b/>
              <w:bCs/>
              <w:lang w:val="fr-FR"/>
            </w:rPr>
            <w:t>Erreur ! Source du renvoi introuvable.</w:t>
          </w:r>
          <w:r>
            <w:fldChar w:fldCharType="end"/>
          </w:r>
          <w:r w:rsidRPr="00F76B7A">
            <w:rPr>
              <w:lang w:val="fr-CH"/>
            </w:rPr>
            <w:t xml:space="preserve"> /</w:t>
          </w:r>
          <w:r>
            <w:fldChar w:fldCharType="begin"/>
          </w:r>
          <w:r w:rsidRPr="00F76B7A">
            <w:rPr>
              <w:lang w:val="fr-CH"/>
            </w:rPr>
            <w:instrText xml:space="preserve"> REF  tm_Projektname </w:instrText>
          </w:r>
          <w:r>
            <w:fldChar w:fldCharType="separate"/>
          </w:r>
          <w:r w:rsidR="00F76B7A">
            <w:rPr>
              <w:b/>
              <w:bCs/>
              <w:lang w:val="fr-FR"/>
            </w:rPr>
            <w:t xml:space="preserve"> Erreur ! Source du renvoi introuvable.</w:t>
          </w:r>
          <w:r>
            <w:fldChar w:fldCharType="end"/>
          </w:r>
        </w:p>
      </w:tc>
    </w:tr>
  </w:tbl>
  <w:p w14:paraId="7F220AC5" w14:textId="77777777" w:rsidR="003D7735" w:rsidRPr="00F76B7A" w:rsidRDefault="003D7735" w:rsidP="00342F26">
    <w:pPr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3375" w14:textId="77777777" w:rsidR="005A01B9" w:rsidRDefault="007C6403">
    <w:r>
      <w:rPr>
        <w:noProof/>
      </w:rPr>
      <w:drawing>
        <wp:anchor distT="0" distB="0" distL="114300" distR="114300" simplePos="0" relativeHeight="251658240" behindDoc="0" locked="0" layoutInCell="1" allowOverlap="1" wp14:anchorId="150F3BE6" wp14:editId="04799889">
          <wp:simplePos x="0" y="0"/>
          <wp:positionH relativeFrom="column">
            <wp:posOffset>-304377</wp:posOffset>
          </wp:positionH>
          <wp:positionV relativeFrom="paragraph">
            <wp:posOffset>-209945</wp:posOffset>
          </wp:positionV>
          <wp:extent cx="2437200" cy="1123200"/>
          <wp:effectExtent l="0" t="0" r="1270" b="1270"/>
          <wp:wrapNone/>
          <wp:docPr id="68700101" name="Grafik 68700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37200" cy="11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7DD792A" wp14:editId="167E1F58">
          <wp:extent cx="3852672" cy="1776984"/>
          <wp:effectExtent l="0" t="0" r="0" b="0"/>
          <wp:docPr id="1241138043" name="Grafik 1" descr="Ein Bild, das Text, Logo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56926" name="Grafik 1" descr="Ein Bild, das Text, Logo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2672" cy="1776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8485A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C862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28E6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26BCF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36C0D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EA3C3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3EB7F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9A7C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7B5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26A39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57A7F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1512786"/>
    <w:multiLevelType w:val="hybridMultilevel"/>
    <w:tmpl w:val="D00CD68E"/>
    <w:lvl w:ilvl="0" w:tplc="C4323FDC">
      <w:start w:val="1"/>
      <w:numFmt w:val="bullet"/>
      <w:pStyle w:val="Aufzhlung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4112C29"/>
    <w:multiLevelType w:val="hybridMultilevel"/>
    <w:tmpl w:val="D8782666"/>
    <w:lvl w:ilvl="0" w:tplc="D9540AF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C52FD5"/>
    <w:multiLevelType w:val="hybridMultilevel"/>
    <w:tmpl w:val="F88CAA66"/>
    <w:lvl w:ilvl="0" w:tplc="DDF0015E">
      <w:start w:val="1"/>
      <w:numFmt w:val="decimal"/>
      <w:lvlText w:val="1.1.%1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4" w15:restartNumberingAfterBreak="0">
    <w:nsid w:val="106764E7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196B559A"/>
    <w:multiLevelType w:val="multilevel"/>
    <w:tmpl w:val="89285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AE45510"/>
    <w:multiLevelType w:val="multilevel"/>
    <w:tmpl w:val="69681CE2"/>
    <w:lvl w:ilvl="0">
      <w:start w:val="1"/>
      <w:numFmt w:val="decimal"/>
      <w:pStyle w:val="Nummerierung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1FFB0634"/>
    <w:multiLevelType w:val="multilevel"/>
    <w:tmpl w:val="4E18741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0C4468A"/>
    <w:multiLevelType w:val="hybridMultilevel"/>
    <w:tmpl w:val="E4983274"/>
    <w:lvl w:ilvl="0" w:tplc="D3ACFD6E">
      <w:start w:val="1"/>
      <w:numFmt w:val="bullet"/>
      <w:pStyle w:val="Aufzhlu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ED6ADC"/>
    <w:multiLevelType w:val="multilevel"/>
    <w:tmpl w:val="661257E8"/>
    <w:numStyleLink w:val="Nummerierungberschriften"/>
  </w:abstractNum>
  <w:abstractNum w:abstractNumId="20" w15:restartNumberingAfterBreak="0">
    <w:nsid w:val="3C39151C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CDE5B40"/>
    <w:multiLevelType w:val="hybridMultilevel"/>
    <w:tmpl w:val="C37C0110"/>
    <w:lvl w:ilvl="0" w:tplc="B6B846BE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33CE7"/>
    <w:multiLevelType w:val="multilevel"/>
    <w:tmpl w:val="661257E8"/>
    <w:styleLink w:val="Nummerierungberschriften"/>
    <w:lvl w:ilvl="0">
      <w:start w:val="1"/>
      <w:numFmt w:val="decimal"/>
      <w:lvlText w:val="%1."/>
      <w:lvlJc w:val="left"/>
      <w:pPr>
        <w:ind w:left="851" w:hanging="851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sz w:val="28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23" w15:restartNumberingAfterBreak="0">
    <w:nsid w:val="3FD74978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43B4099E"/>
    <w:multiLevelType w:val="hybridMultilevel"/>
    <w:tmpl w:val="28DCF7FC"/>
    <w:lvl w:ilvl="0" w:tplc="89BC8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E312C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4A706DC7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A776CEE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4B3504D8"/>
    <w:multiLevelType w:val="multilevel"/>
    <w:tmpl w:val="08070029"/>
    <w:lvl w:ilvl="0">
      <w:start w:val="1"/>
      <w:numFmt w:val="decimal"/>
      <w:suff w:val="space"/>
      <w:lvlText w:val="Kapitel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54366B8D"/>
    <w:multiLevelType w:val="multilevel"/>
    <w:tmpl w:val="EDB026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AD239F"/>
    <w:multiLevelType w:val="multilevel"/>
    <w:tmpl w:val="6920590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F365FCB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04177AE"/>
    <w:multiLevelType w:val="hybridMultilevel"/>
    <w:tmpl w:val="FF1C7E90"/>
    <w:lvl w:ilvl="0" w:tplc="DA96506C">
      <w:numFmt w:val="bullet"/>
      <w:lvlText w:val="—"/>
      <w:lvlJc w:val="left"/>
      <w:pPr>
        <w:ind w:left="360" w:hanging="360"/>
      </w:pPr>
      <w:rPr>
        <w:rFonts w:ascii="Arial" w:eastAsia="Calibri" w:hAnsi="Arial" w:hint="default"/>
        <w:sz w:val="20"/>
      </w:rPr>
    </w:lvl>
    <w:lvl w:ilvl="1" w:tplc="0807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33" w15:restartNumberingAfterBreak="0">
    <w:nsid w:val="60A55976"/>
    <w:multiLevelType w:val="multilevel"/>
    <w:tmpl w:val="01FC8D4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1135"/>
        </w:tabs>
        <w:ind w:left="1135" w:hanging="284"/>
      </w:pPr>
      <w:rPr>
        <w:rFonts w:hint="default"/>
      </w:rPr>
    </w:lvl>
    <w:lvl w:ilvl="2">
      <w:start w:val="1"/>
      <w:numFmt w:val="decimal"/>
      <w:lvlText w:val="%3"/>
      <w:lvlJc w:val="right"/>
      <w:pPr>
        <w:tabs>
          <w:tab w:val="num" w:pos="1419"/>
        </w:tabs>
        <w:ind w:left="1419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4" w15:restartNumberingAfterBreak="0">
    <w:nsid w:val="72655CE5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85C3483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B391DE2"/>
    <w:multiLevelType w:val="multilevel"/>
    <w:tmpl w:val="5162B056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35670862">
    <w:abstractNumId w:val="34"/>
  </w:num>
  <w:num w:numId="2" w16cid:durableId="746608789">
    <w:abstractNumId w:val="32"/>
  </w:num>
  <w:num w:numId="3" w16cid:durableId="909392050">
    <w:abstractNumId w:val="9"/>
  </w:num>
  <w:num w:numId="4" w16cid:durableId="1632246998">
    <w:abstractNumId w:val="7"/>
  </w:num>
  <w:num w:numId="5" w16cid:durableId="1892956368">
    <w:abstractNumId w:val="6"/>
  </w:num>
  <w:num w:numId="6" w16cid:durableId="1124811461">
    <w:abstractNumId w:val="5"/>
  </w:num>
  <w:num w:numId="7" w16cid:durableId="1820346685">
    <w:abstractNumId w:val="4"/>
  </w:num>
  <w:num w:numId="8" w16cid:durableId="1015769447">
    <w:abstractNumId w:val="8"/>
  </w:num>
  <w:num w:numId="9" w16cid:durableId="1366060372">
    <w:abstractNumId w:val="3"/>
  </w:num>
  <w:num w:numId="10" w16cid:durableId="516040100">
    <w:abstractNumId w:val="2"/>
  </w:num>
  <w:num w:numId="11" w16cid:durableId="1194998658">
    <w:abstractNumId w:val="1"/>
  </w:num>
  <w:num w:numId="12" w16cid:durableId="663512270">
    <w:abstractNumId w:val="0"/>
  </w:num>
  <w:num w:numId="13" w16cid:durableId="1122193228">
    <w:abstractNumId w:val="13"/>
  </w:num>
  <w:num w:numId="14" w16cid:durableId="958268640">
    <w:abstractNumId w:val="18"/>
  </w:num>
  <w:num w:numId="15" w16cid:durableId="852377864">
    <w:abstractNumId w:val="11"/>
  </w:num>
  <w:num w:numId="16" w16cid:durableId="359824630">
    <w:abstractNumId w:val="33"/>
  </w:num>
  <w:num w:numId="17" w16cid:durableId="1407800840">
    <w:abstractNumId w:val="12"/>
  </w:num>
  <w:num w:numId="18" w16cid:durableId="550961618">
    <w:abstractNumId w:val="17"/>
  </w:num>
  <w:num w:numId="19" w16cid:durableId="263850580">
    <w:abstractNumId w:val="30"/>
  </w:num>
  <w:num w:numId="20" w16cid:durableId="801272478">
    <w:abstractNumId w:val="15"/>
  </w:num>
  <w:num w:numId="21" w16cid:durableId="810558990">
    <w:abstractNumId w:val="15"/>
    <w:lvlOverride w:ilvl="0">
      <w:startOverride w:val="2"/>
    </w:lvlOverride>
    <w:lvlOverride w:ilvl="1">
      <w:startOverride w:val="1"/>
    </w:lvlOverride>
  </w:num>
  <w:num w:numId="22" w16cid:durableId="1688680902">
    <w:abstractNumId w:val="15"/>
    <w:lvlOverride w:ilvl="0">
      <w:startOverride w:val="2"/>
    </w:lvlOverride>
    <w:lvlOverride w:ilvl="1">
      <w:startOverride w:val="1"/>
    </w:lvlOverride>
  </w:num>
  <w:num w:numId="23" w16cid:durableId="2106223031">
    <w:abstractNumId w:val="29"/>
  </w:num>
  <w:num w:numId="24" w16cid:durableId="1167868397">
    <w:abstractNumId w:val="22"/>
  </w:num>
  <w:num w:numId="25" w16cid:durableId="1794447981">
    <w:abstractNumId w:val="19"/>
  </w:num>
  <w:num w:numId="26" w16cid:durableId="1643731734">
    <w:abstractNumId w:val="20"/>
  </w:num>
  <w:num w:numId="27" w16cid:durableId="1827237867">
    <w:abstractNumId w:val="14"/>
  </w:num>
  <w:num w:numId="28" w16cid:durableId="830292775">
    <w:abstractNumId w:val="31"/>
  </w:num>
  <w:num w:numId="29" w16cid:durableId="963854040">
    <w:abstractNumId w:val="27"/>
  </w:num>
  <w:num w:numId="30" w16cid:durableId="1908833993">
    <w:abstractNumId w:val="25"/>
  </w:num>
  <w:num w:numId="31" w16cid:durableId="46689437">
    <w:abstractNumId w:val="28"/>
  </w:num>
  <w:num w:numId="32" w16cid:durableId="386683068">
    <w:abstractNumId w:val="35"/>
  </w:num>
  <w:num w:numId="33" w16cid:durableId="987826065">
    <w:abstractNumId w:val="10"/>
  </w:num>
  <w:num w:numId="34" w16cid:durableId="502818716">
    <w:abstractNumId w:val="23"/>
  </w:num>
  <w:num w:numId="35" w16cid:durableId="48768801">
    <w:abstractNumId w:val="36"/>
  </w:num>
  <w:num w:numId="36" w16cid:durableId="7950994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20143243">
    <w:abstractNumId w:val="21"/>
  </w:num>
  <w:num w:numId="38" w16cid:durableId="1125124926">
    <w:abstractNumId w:val="26"/>
  </w:num>
  <w:num w:numId="39" w16cid:durableId="16661957">
    <w:abstractNumId w:val="16"/>
  </w:num>
  <w:num w:numId="40" w16cid:durableId="1585142751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SezxFkeUF54BUgYR3JlqA+Zd4IG2LRqfju6w85FIGKjrttTZSpCi/ydKhevVKKgj5T5ETXBYbkBzHVHKFXH/kg==" w:salt="9n/qxssrPZO2/Cdi4HulPQ=="/>
  <w:styleLockTheme/>
  <w:styleLockQFSet/>
  <w:defaultTabStop w:val="567"/>
  <w:autoHyphenation/>
  <w:hyphenationZone w:val="425"/>
  <w:drawingGridHorizontalSpacing w:val="567"/>
  <w:drawingGridVerticalSpacing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bsender" w:val="0"/>
    <w:docVar w:name="Anhang" w:val="Falsch"/>
    <w:docVar w:name="AnzEbenen" w:val="1"/>
    <w:docVar w:name="Auftraggeber" w:val="Auftraggeber"/>
    <w:docVar w:name="Datum" w:val="dsfgdfg"/>
    <w:docVar w:name="DokTitel" w:val="Bericht-Titel"/>
    <w:docVar w:name="Doppelseitig" w:val="Falsch"/>
    <w:docVar w:name="DotDate" w:val="August 2016"/>
    <w:docVar w:name="DotKey" w:val="EBP Report_Compact"/>
    <w:docVar w:name="History" w:val="Falsch"/>
    <w:docVar w:name="IHVZ_oSNr" w:val="Falsch"/>
    <w:docVar w:name="Impressum" w:val="Wahr"/>
    <w:docVar w:name="Inhaltsverz" w:val="Falsch"/>
    <w:docVar w:name="Klasse" w:val="INTERN"/>
    <w:docVar w:name="Projektteam" w:val="Vorname Nachname_x000d__x000a_Vorname Nachname"/>
    <w:docVar w:name="Seite" w:val="Seite"/>
    <w:docVar w:name="Sprache" w:val="0"/>
    <w:docVar w:name="Team" w:val="Vorname Nachname_x000d__x000a_Vorname Nachname"/>
    <w:docVar w:name="Titelblatt" w:val="1"/>
    <w:docVar w:name="UeberschrNum" w:val="Falsch"/>
    <w:docVar w:name="Untertitel" w:val="Bericht-Untertitel"/>
    <w:docVar w:name="Vorwort" w:val="Falsch"/>
    <w:docVar w:name="Zusfassung" w:val="Falsch"/>
  </w:docVars>
  <w:rsids>
    <w:rsidRoot w:val="00F76B7A"/>
    <w:rsid w:val="000010EB"/>
    <w:rsid w:val="00002FCB"/>
    <w:rsid w:val="000038F7"/>
    <w:rsid w:val="00004400"/>
    <w:rsid w:val="00004A9D"/>
    <w:rsid w:val="000172B9"/>
    <w:rsid w:val="00017CF6"/>
    <w:rsid w:val="000218ED"/>
    <w:rsid w:val="0002530E"/>
    <w:rsid w:val="00025A6E"/>
    <w:rsid w:val="00027681"/>
    <w:rsid w:val="000317C5"/>
    <w:rsid w:val="00036F5A"/>
    <w:rsid w:val="00045D34"/>
    <w:rsid w:val="00054282"/>
    <w:rsid w:val="000545E7"/>
    <w:rsid w:val="000555E4"/>
    <w:rsid w:val="00065566"/>
    <w:rsid w:val="0006580C"/>
    <w:rsid w:val="00066CB6"/>
    <w:rsid w:val="00075634"/>
    <w:rsid w:val="00080037"/>
    <w:rsid w:val="00083645"/>
    <w:rsid w:val="000836FD"/>
    <w:rsid w:val="00084D60"/>
    <w:rsid w:val="00085201"/>
    <w:rsid w:val="00095B34"/>
    <w:rsid w:val="000A0F08"/>
    <w:rsid w:val="000A2665"/>
    <w:rsid w:val="000A547E"/>
    <w:rsid w:val="000B34B4"/>
    <w:rsid w:val="000B3F70"/>
    <w:rsid w:val="000B4100"/>
    <w:rsid w:val="000B5CDD"/>
    <w:rsid w:val="000C0939"/>
    <w:rsid w:val="000C0CA1"/>
    <w:rsid w:val="000D13EC"/>
    <w:rsid w:val="000D286C"/>
    <w:rsid w:val="000D3D10"/>
    <w:rsid w:val="000D5EC1"/>
    <w:rsid w:val="000D60B9"/>
    <w:rsid w:val="000D790F"/>
    <w:rsid w:val="000E1DE9"/>
    <w:rsid w:val="000E2527"/>
    <w:rsid w:val="000E528A"/>
    <w:rsid w:val="000E5774"/>
    <w:rsid w:val="000E5CBE"/>
    <w:rsid w:val="000E6796"/>
    <w:rsid w:val="000E696D"/>
    <w:rsid w:val="000E6BFD"/>
    <w:rsid w:val="000F07D3"/>
    <w:rsid w:val="000F1596"/>
    <w:rsid w:val="000F5DF0"/>
    <w:rsid w:val="000F69EE"/>
    <w:rsid w:val="00104EBC"/>
    <w:rsid w:val="00105F10"/>
    <w:rsid w:val="00110147"/>
    <w:rsid w:val="001107C5"/>
    <w:rsid w:val="00116EA8"/>
    <w:rsid w:val="00123D66"/>
    <w:rsid w:val="0012546A"/>
    <w:rsid w:val="00130B3C"/>
    <w:rsid w:val="00133E01"/>
    <w:rsid w:val="0013633A"/>
    <w:rsid w:val="001363E4"/>
    <w:rsid w:val="00137980"/>
    <w:rsid w:val="001409DB"/>
    <w:rsid w:val="0014333E"/>
    <w:rsid w:val="00146D73"/>
    <w:rsid w:val="00152778"/>
    <w:rsid w:val="0015349E"/>
    <w:rsid w:val="001550F2"/>
    <w:rsid w:val="0015523C"/>
    <w:rsid w:val="00163DA0"/>
    <w:rsid w:val="00170813"/>
    <w:rsid w:val="00174576"/>
    <w:rsid w:val="00183B9D"/>
    <w:rsid w:val="0018526F"/>
    <w:rsid w:val="00186777"/>
    <w:rsid w:val="00186A29"/>
    <w:rsid w:val="00186E81"/>
    <w:rsid w:val="0019017A"/>
    <w:rsid w:val="001911B6"/>
    <w:rsid w:val="00192EEA"/>
    <w:rsid w:val="00193246"/>
    <w:rsid w:val="00193D7C"/>
    <w:rsid w:val="00194425"/>
    <w:rsid w:val="00194677"/>
    <w:rsid w:val="001947A2"/>
    <w:rsid w:val="001A1B4F"/>
    <w:rsid w:val="001A2851"/>
    <w:rsid w:val="001A3773"/>
    <w:rsid w:val="001B0066"/>
    <w:rsid w:val="001B23E2"/>
    <w:rsid w:val="001B2D24"/>
    <w:rsid w:val="001C0BEB"/>
    <w:rsid w:val="001C1202"/>
    <w:rsid w:val="001C4ED8"/>
    <w:rsid w:val="001C50F7"/>
    <w:rsid w:val="001C6368"/>
    <w:rsid w:val="001D0966"/>
    <w:rsid w:val="001D0E11"/>
    <w:rsid w:val="001D2E9B"/>
    <w:rsid w:val="001D3287"/>
    <w:rsid w:val="001D3FB3"/>
    <w:rsid w:val="001E0923"/>
    <w:rsid w:val="001E0E1A"/>
    <w:rsid w:val="001E1102"/>
    <w:rsid w:val="001E26A5"/>
    <w:rsid w:val="001E7174"/>
    <w:rsid w:val="001F464E"/>
    <w:rsid w:val="001F491D"/>
    <w:rsid w:val="001F7436"/>
    <w:rsid w:val="001F7AE4"/>
    <w:rsid w:val="0020130B"/>
    <w:rsid w:val="00203907"/>
    <w:rsid w:val="002145D8"/>
    <w:rsid w:val="00214A9A"/>
    <w:rsid w:val="002233A0"/>
    <w:rsid w:val="00226DE3"/>
    <w:rsid w:val="00230CA1"/>
    <w:rsid w:val="00231F6B"/>
    <w:rsid w:val="002328D8"/>
    <w:rsid w:val="002356EF"/>
    <w:rsid w:val="00235869"/>
    <w:rsid w:val="00235F0F"/>
    <w:rsid w:val="00237D7B"/>
    <w:rsid w:val="00241D29"/>
    <w:rsid w:val="002436C7"/>
    <w:rsid w:val="00245BF4"/>
    <w:rsid w:val="00251AD3"/>
    <w:rsid w:val="002534F3"/>
    <w:rsid w:val="002561DC"/>
    <w:rsid w:val="002573C7"/>
    <w:rsid w:val="00260C32"/>
    <w:rsid w:val="002638FD"/>
    <w:rsid w:val="00265A5F"/>
    <w:rsid w:val="00265AFF"/>
    <w:rsid w:val="0026661A"/>
    <w:rsid w:val="0026693D"/>
    <w:rsid w:val="00270C37"/>
    <w:rsid w:val="00273499"/>
    <w:rsid w:val="00275A48"/>
    <w:rsid w:val="00275C21"/>
    <w:rsid w:val="0028495E"/>
    <w:rsid w:val="00286640"/>
    <w:rsid w:val="0029215B"/>
    <w:rsid w:val="00294B23"/>
    <w:rsid w:val="00295837"/>
    <w:rsid w:val="00295E7F"/>
    <w:rsid w:val="002966C8"/>
    <w:rsid w:val="002A1EB0"/>
    <w:rsid w:val="002A339A"/>
    <w:rsid w:val="002A392B"/>
    <w:rsid w:val="002A5CE2"/>
    <w:rsid w:val="002A7EFF"/>
    <w:rsid w:val="002B1F8D"/>
    <w:rsid w:val="002C0018"/>
    <w:rsid w:val="002C09CF"/>
    <w:rsid w:val="002C2E46"/>
    <w:rsid w:val="002C4291"/>
    <w:rsid w:val="002C51F2"/>
    <w:rsid w:val="002C7571"/>
    <w:rsid w:val="002D127E"/>
    <w:rsid w:val="002D4779"/>
    <w:rsid w:val="002D5F8F"/>
    <w:rsid w:val="002D61D6"/>
    <w:rsid w:val="002D7D2D"/>
    <w:rsid w:val="002E028D"/>
    <w:rsid w:val="002E3892"/>
    <w:rsid w:val="002E69AD"/>
    <w:rsid w:val="002F334D"/>
    <w:rsid w:val="00300C73"/>
    <w:rsid w:val="00300E9E"/>
    <w:rsid w:val="00303AAB"/>
    <w:rsid w:val="003067D7"/>
    <w:rsid w:val="003129EF"/>
    <w:rsid w:val="0031344A"/>
    <w:rsid w:val="003144D3"/>
    <w:rsid w:val="003150E0"/>
    <w:rsid w:val="003157EB"/>
    <w:rsid w:val="003160A5"/>
    <w:rsid w:val="003201BE"/>
    <w:rsid w:val="0032348C"/>
    <w:rsid w:val="003370EC"/>
    <w:rsid w:val="003375B7"/>
    <w:rsid w:val="003412BC"/>
    <w:rsid w:val="00342F26"/>
    <w:rsid w:val="003439DE"/>
    <w:rsid w:val="003511DB"/>
    <w:rsid w:val="00351D88"/>
    <w:rsid w:val="00360665"/>
    <w:rsid w:val="0036194A"/>
    <w:rsid w:val="00363712"/>
    <w:rsid w:val="00363ABF"/>
    <w:rsid w:val="00364FA0"/>
    <w:rsid w:val="00373ABB"/>
    <w:rsid w:val="00377DCF"/>
    <w:rsid w:val="00382634"/>
    <w:rsid w:val="003831E0"/>
    <w:rsid w:val="00387020"/>
    <w:rsid w:val="003931DC"/>
    <w:rsid w:val="003A0203"/>
    <w:rsid w:val="003B17F1"/>
    <w:rsid w:val="003B3EAB"/>
    <w:rsid w:val="003B601E"/>
    <w:rsid w:val="003B6B05"/>
    <w:rsid w:val="003B7F70"/>
    <w:rsid w:val="003C1F7C"/>
    <w:rsid w:val="003D4B6A"/>
    <w:rsid w:val="003D5F7B"/>
    <w:rsid w:val="003D7735"/>
    <w:rsid w:val="003E199C"/>
    <w:rsid w:val="003E5443"/>
    <w:rsid w:val="003F2286"/>
    <w:rsid w:val="003F3079"/>
    <w:rsid w:val="003F33EA"/>
    <w:rsid w:val="003F3B7A"/>
    <w:rsid w:val="003F3C7B"/>
    <w:rsid w:val="003F74E0"/>
    <w:rsid w:val="003F7508"/>
    <w:rsid w:val="004005C5"/>
    <w:rsid w:val="00401EF0"/>
    <w:rsid w:val="00405790"/>
    <w:rsid w:val="00413EF1"/>
    <w:rsid w:val="004142C0"/>
    <w:rsid w:val="004158A3"/>
    <w:rsid w:val="00415BE2"/>
    <w:rsid w:val="00417C56"/>
    <w:rsid w:val="00422CDB"/>
    <w:rsid w:val="00423A3A"/>
    <w:rsid w:val="00423C26"/>
    <w:rsid w:val="004240FD"/>
    <w:rsid w:val="004265E9"/>
    <w:rsid w:val="00426CF4"/>
    <w:rsid w:val="004273DF"/>
    <w:rsid w:val="004275FC"/>
    <w:rsid w:val="00427F51"/>
    <w:rsid w:val="00427F5B"/>
    <w:rsid w:val="004304D8"/>
    <w:rsid w:val="004323D5"/>
    <w:rsid w:val="0043344A"/>
    <w:rsid w:val="0043391E"/>
    <w:rsid w:val="00433CC9"/>
    <w:rsid w:val="004406AF"/>
    <w:rsid w:val="00442468"/>
    <w:rsid w:val="004433A0"/>
    <w:rsid w:val="00450615"/>
    <w:rsid w:val="00452DA0"/>
    <w:rsid w:val="004562C5"/>
    <w:rsid w:val="0046055E"/>
    <w:rsid w:val="0046679C"/>
    <w:rsid w:val="00466E5F"/>
    <w:rsid w:val="00467AAA"/>
    <w:rsid w:val="00474005"/>
    <w:rsid w:val="0047419A"/>
    <w:rsid w:val="00474C11"/>
    <w:rsid w:val="0048557C"/>
    <w:rsid w:val="00493468"/>
    <w:rsid w:val="00493729"/>
    <w:rsid w:val="0049402E"/>
    <w:rsid w:val="004A3208"/>
    <w:rsid w:val="004A5109"/>
    <w:rsid w:val="004B5ABC"/>
    <w:rsid w:val="004C2F97"/>
    <w:rsid w:val="004C7E5B"/>
    <w:rsid w:val="004D0874"/>
    <w:rsid w:val="004D3740"/>
    <w:rsid w:val="004D5863"/>
    <w:rsid w:val="004E2748"/>
    <w:rsid w:val="004E3141"/>
    <w:rsid w:val="004E5E4B"/>
    <w:rsid w:val="004E7714"/>
    <w:rsid w:val="004F0643"/>
    <w:rsid w:val="004F2878"/>
    <w:rsid w:val="004F7E40"/>
    <w:rsid w:val="00500AB6"/>
    <w:rsid w:val="00505227"/>
    <w:rsid w:val="005077DC"/>
    <w:rsid w:val="005104F4"/>
    <w:rsid w:val="005121B2"/>
    <w:rsid w:val="00512390"/>
    <w:rsid w:val="00514CE8"/>
    <w:rsid w:val="00514E48"/>
    <w:rsid w:val="0051575A"/>
    <w:rsid w:val="00520C1C"/>
    <w:rsid w:val="00521342"/>
    <w:rsid w:val="00525C9D"/>
    <w:rsid w:val="00527209"/>
    <w:rsid w:val="00527628"/>
    <w:rsid w:val="00530F3D"/>
    <w:rsid w:val="00532CF8"/>
    <w:rsid w:val="00534121"/>
    <w:rsid w:val="00535A87"/>
    <w:rsid w:val="00535CEF"/>
    <w:rsid w:val="00537FAF"/>
    <w:rsid w:val="005406FA"/>
    <w:rsid w:val="005617FD"/>
    <w:rsid w:val="00564E96"/>
    <w:rsid w:val="0058207E"/>
    <w:rsid w:val="005901FC"/>
    <w:rsid w:val="00591809"/>
    <w:rsid w:val="005924DD"/>
    <w:rsid w:val="005934CF"/>
    <w:rsid w:val="005A01B9"/>
    <w:rsid w:val="005A1200"/>
    <w:rsid w:val="005A3C9B"/>
    <w:rsid w:val="005A644D"/>
    <w:rsid w:val="005A76DF"/>
    <w:rsid w:val="005B1ED0"/>
    <w:rsid w:val="005B2307"/>
    <w:rsid w:val="005B3998"/>
    <w:rsid w:val="005B3B90"/>
    <w:rsid w:val="005C12EF"/>
    <w:rsid w:val="005C6C7B"/>
    <w:rsid w:val="005D5323"/>
    <w:rsid w:val="005E26E3"/>
    <w:rsid w:val="005E2820"/>
    <w:rsid w:val="005E4736"/>
    <w:rsid w:val="005E5248"/>
    <w:rsid w:val="005E69C2"/>
    <w:rsid w:val="005F2744"/>
    <w:rsid w:val="005F51E8"/>
    <w:rsid w:val="0060314B"/>
    <w:rsid w:val="006035A6"/>
    <w:rsid w:val="00603CD9"/>
    <w:rsid w:val="00604CE5"/>
    <w:rsid w:val="00610050"/>
    <w:rsid w:val="00611CAE"/>
    <w:rsid w:val="006152E2"/>
    <w:rsid w:val="00615435"/>
    <w:rsid w:val="00615A8B"/>
    <w:rsid w:val="00620E48"/>
    <w:rsid w:val="00623C4E"/>
    <w:rsid w:val="00626D8A"/>
    <w:rsid w:val="00631998"/>
    <w:rsid w:val="006319B3"/>
    <w:rsid w:val="00631C70"/>
    <w:rsid w:val="00643026"/>
    <w:rsid w:val="00643DB7"/>
    <w:rsid w:val="006448C1"/>
    <w:rsid w:val="006466C8"/>
    <w:rsid w:val="006512FD"/>
    <w:rsid w:val="00651DE8"/>
    <w:rsid w:val="00656E26"/>
    <w:rsid w:val="006638E5"/>
    <w:rsid w:val="00663E43"/>
    <w:rsid w:val="00666601"/>
    <w:rsid w:val="00666AFC"/>
    <w:rsid w:val="006716C0"/>
    <w:rsid w:val="006722A0"/>
    <w:rsid w:val="00673B30"/>
    <w:rsid w:val="00674DEE"/>
    <w:rsid w:val="00677FAE"/>
    <w:rsid w:val="00685E36"/>
    <w:rsid w:val="0068677D"/>
    <w:rsid w:val="00690FE4"/>
    <w:rsid w:val="00692C7F"/>
    <w:rsid w:val="0069377A"/>
    <w:rsid w:val="00694D3E"/>
    <w:rsid w:val="00695317"/>
    <w:rsid w:val="00695A2F"/>
    <w:rsid w:val="00695E90"/>
    <w:rsid w:val="00697088"/>
    <w:rsid w:val="006A0AB9"/>
    <w:rsid w:val="006A18AD"/>
    <w:rsid w:val="006A25BB"/>
    <w:rsid w:val="006A2A9C"/>
    <w:rsid w:val="006A7731"/>
    <w:rsid w:val="006B1A37"/>
    <w:rsid w:val="006B799C"/>
    <w:rsid w:val="006C0D9E"/>
    <w:rsid w:val="006C1B30"/>
    <w:rsid w:val="006C217D"/>
    <w:rsid w:val="006C5FC7"/>
    <w:rsid w:val="006C659A"/>
    <w:rsid w:val="006C7C45"/>
    <w:rsid w:val="006D02E3"/>
    <w:rsid w:val="006D23A3"/>
    <w:rsid w:val="006D4CA3"/>
    <w:rsid w:val="006E5D9F"/>
    <w:rsid w:val="006F30C9"/>
    <w:rsid w:val="006F4029"/>
    <w:rsid w:val="006F464F"/>
    <w:rsid w:val="006F4CD9"/>
    <w:rsid w:val="006F7C0E"/>
    <w:rsid w:val="0070047C"/>
    <w:rsid w:val="007031F5"/>
    <w:rsid w:val="00704675"/>
    <w:rsid w:val="00705434"/>
    <w:rsid w:val="0071159E"/>
    <w:rsid w:val="00713D62"/>
    <w:rsid w:val="007165DC"/>
    <w:rsid w:val="00717DEE"/>
    <w:rsid w:val="00722ED5"/>
    <w:rsid w:val="0072398D"/>
    <w:rsid w:val="00723E85"/>
    <w:rsid w:val="00724B85"/>
    <w:rsid w:val="00725DD2"/>
    <w:rsid w:val="00726FC1"/>
    <w:rsid w:val="00730C9F"/>
    <w:rsid w:val="00730E48"/>
    <w:rsid w:val="0073216C"/>
    <w:rsid w:val="00737026"/>
    <w:rsid w:val="0074488A"/>
    <w:rsid w:val="00745554"/>
    <w:rsid w:val="007461CA"/>
    <w:rsid w:val="007462EC"/>
    <w:rsid w:val="007464AE"/>
    <w:rsid w:val="00747D01"/>
    <w:rsid w:val="0075458A"/>
    <w:rsid w:val="0075463C"/>
    <w:rsid w:val="007578C0"/>
    <w:rsid w:val="00761BF7"/>
    <w:rsid w:val="007679C0"/>
    <w:rsid w:val="00773EC1"/>
    <w:rsid w:val="00775FB3"/>
    <w:rsid w:val="00776564"/>
    <w:rsid w:val="00777274"/>
    <w:rsid w:val="007775DB"/>
    <w:rsid w:val="00787430"/>
    <w:rsid w:val="007920DA"/>
    <w:rsid w:val="00793339"/>
    <w:rsid w:val="00793473"/>
    <w:rsid w:val="007A2741"/>
    <w:rsid w:val="007A710C"/>
    <w:rsid w:val="007B49E3"/>
    <w:rsid w:val="007B7790"/>
    <w:rsid w:val="007C549F"/>
    <w:rsid w:val="007C5E59"/>
    <w:rsid w:val="007C6403"/>
    <w:rsid w:val="007C65A0"/>
    <w:rsid w:val="007C679A"/>
    <w:rsid w:val="007D0C5E"/>
    <w:rsid w:val="007D17FC"/>
    <w:rsid w:val="007D369F"/>
    <w:rsid w:val="007E21B4"/>
    <w:rsid w:val="007E2E88"/>
    <w:rsid w:val="007E3EEF"/>
    <w:rsid w:val="007F20D0"/>
    <w:rsid w:val="007F7702"/>
    <w:rsid w:val="007F7861"/>
    <w:rsid w:val="008124CF"/>
    <w:rsid w:val="008144D3"/>
    <w:rsid w:val="00815ED6"/>
    <w:rsid w:val="008173AE"/>
    <w:rsid w:val="0082103F"/>
    <w:rsid w:val="008260D9"/>
    <w:rsid w:val="008319AC"/>
    <w:rsid w:val="00832E7A"/>
    <w:rsid w:val="00841E2A"/>
    <w:rsid w:val="008422A7"/>
    <w:rsid w:val="00843167"/>
    <w:rsid w:val="00846522"/>
    <w:rsid w:val="00851A7E"/>
    <w:rsid w:val="008538A7"/>
    <w:rsid w:val="00854550"/>
    <w:rsid w:val="00857E52"/>
    <w:rsid w:val="0086092F"/>
    <w:rsid w:val="008621C6"/>
    <w:rsid w:val="008636C4"/>
    <w:rsid w:val="0086418B"/>
    <w:rsid w:val="00867A62"/>
    <w:rsid w:val="008710A7"/>
    <w:rsid w:val="00874199"/>
    <w:rsid w:val="00877640"/>
    <w:rsid w:val="008804FE"/>
    <w:rsid w:val="0088553F"/>
    <w:rsid w:val="00887E38"/>
    <w:rsid w:val="0089020D"/>
    <w:rsid w:val="00891C1B"/>
    <w:rsid w:val="00894E86"/>
    <w:rsid w:val="008A4A87"/>
    <w:rsid w:val="008A5023"/>
    <w:rsid w:val="008A66DE"/>
    <w:rsid w:val="008B19F2"/>
    <w:rsid w:val="008B4AF3"/>
    <w:rsid w:val="008C0725"/>
    <w:rsid w:val="008C10CC"/>
    <w:rsid w:val="008C4C80"/>
    <w:rsid w:val="008C7426"/>
    <w:rsid w:val="008C795B"/>
    <w:rsid w:val="008D175B"/>
    <w:rsid w:val="008D453F"/>
    <w:rsid w:val="008E06A1"/>
    <w:rsid w:val="008E1067"/>
    <w:rsid w:val="008E13A6"/>
    <w:rsid w:val="008E3212"/>
    <w:rsid w:val="008E5769"/>
    <w:rsid w:val="008E5C76"/>
    <w:rsid w:val="008E5DB7"/>
    <w:rsid w:val="008F7A1C"/>
    <w:rsid w:val="00901C1F"/>
    <w:rsid w:val="00903DE6"/>
    <w:rsid w:val="00907B2D"/>
    <w:rsid w:val="0091423E"/>
    <w:rsid w:val="00915155"/>
    <w:rsid w:val="00920441"/>
    <w:rsid w:val="00921790"/>
    <w:rsid w:val="009257CC"/>
    <w:rsid w:val="00933149"/>
    <w:rsid w:val="00935361"/>
    <w:rsid w:val="00936FE9"/>
    <w:rsid w:val="009374F9"/>
    <w:rsid w:val="009419CF"/>
    <w:rsid w:val="00942414"/>
    <w:rsid w:val="0094569D"/>
    <w:rsid w:val="0094774E"/>
    <w:rsid w:val="009561B2"/>
    <w:rsid w:val="00957515"/>
    <w:rsid w:val="009609BD"/>
    <w:rsid w:val="00962340"/>
    <w:rsid w:val="0096266E"/>
    <w:rsid w:val="00974A61"/>
    <w:rsid w:val="00975158"/>
    <w:rsid w:val="009809E8"/>
    <w:rsid w:val="00982C77"/>
    <w:rsid w:val="00984CB7"/>
    <w:rsid w:val="00985DF3"/>
    <w:rsid w:val="00985FAC"/>
    <w:rsid w:val="0098742B"/>
    <w:rsid w:val="00992283"/>
    <w:rsid w:val="0099278B"/>
    <w:rsid w:val="00996669"/>
    <w:rsid w:val="00996CFC"/>
    <w:rsid w:val="009A1DFD"/>
    <w:rsid w:val="009A226D"/>
    <w:rsid w:val="009A6657"/>
    <w:rsid w:val="009B0FB0"/>
    <w:rsid w:val="009B120C"/>
    <w:rsid w:val="009B4580"/>
    <w:rsid w:val="009B63FB"/>
    <w:rsid w:val="009B6696"/>
    <w:rsid w:val="009C0036"/>
    <w:rsid w:val="009C1F35"/>
    <w:rsid w:val="009C22CA"/>
    <w:rsid w:val="009C4227"/>
    <w:rsid w:val="009D2700"/>
    <w:rsid w:val="009D402D"/>
    <w:rsid w:val="009D6012"/>
    <w:rsid w:val="009D6891"/>
    <w:rsid w:val="009D69CF"/>
    <w:rsid w:val="009D7AEF"/>
    <w:rsid w:val="009E09AE"/>
    <w:rsid w:val="009E444C"/>
    <w:rsid w:val="009F2F01"/>
    <w:rsid w:val="009F5B78"/>
    <w:rsid w:val="00A029AD"/>
    <w:rsid w:val="00A07C62"/>
    <w:rsid w:val="00A1014C"/>
    <w:rsid w:val="00A12645"/>
    <w:rsid w:val="00A14A03"/>
    <w:rsid w:val="00A16570"/>
    <w:rsid w:val="00A25162"/>
    <w:rsid w:val="00A27473"/>
    <w:rsid w:val="00A30B03"/>
    <w:rsid w:val="00A33C59"/>
    <w:rsid w:val="00A3525D"/>
    <w:rsid w:val="00A406B1"/>
    <w:rsid w:val="00A4097C"/>
    <w:rsid w:val="00A4209F"/>
    <w:rsid w:val="00A42319"/>
    <w:rsid w:val="00A524B8"/>
    <w:rsid w:val="00A54468"/>
    <w:rsid w:val="00A54967"/>
    <w:rsid w:val="00A57095"/>
    <w:rsid w:val="00A646B5"/>
    <w:rsid w:val="00A678AD"/>
    <w:rsid w:val="00A7195D"/>
    <w:rsid w:val="00A732E2"/>
    <w:rsid w:val="00A7637E"/>
    <w:rsid w:val="00A80A2F"/>
    <w:rsid w:val="00A82002"/>
    <w:rsid w:val="00A85009"/>
    <w:rsid w:val="00A85065"/>
    <w:rsid w:val="00A87E20"/>
    <w:rsid w:val="00A91EDF"/>
    <w:rsid w:val="00A9592B"/>
    <w:rsid w:val="00AA02ED"/>
    <w:rsid w:val="00AA10B0"/>
    <w:rsid w:val="00AA112F"/>
    <w:rsid w:val="00AA1513"/>
    <w:rsid w:val="00AA2A12"/>
    <w:rsid w:val="00AA6BCB"/>
    <w:rsid w:val="00AA7247"/>
    <w:rsid w:val="00AB1911"/>
    <w:rsid w:val="00AB38E4"/>
    <w:rsid w:val="00AB4A15"/>
    <w:rsid w:val="00AB58F3"/>
    <w:rsid w:val="00AC086A"/>
    <w:rsid w:val="00AC4A07"/>
    <w:rsid w:val="00AC4A66"/>
    <w:rsid w:val="00AC64CD"/>
    <w:rsid w:val="00AD19F0"/>
    <w:rsid w:val="00AD3B70"/>
    <w:rsid w:val="00AD44E3"/>
    <w:rsid w:val="00AD5177"/>
    <w:rsid w:val="00AD676C"/>
    <w:rsid w:val="00AE402D"/>
    <w:rsid w:val="00AE49E9"/>
    <w:rsid w:val="00AE4EAF"/>
    <w:rsid w:val="00AE5F24"/>
    <w:rsid w:val="00AE793B"/>
    <w:rsid w:val="00AF226C"/>
    <w:rsid w:val="00AF3521"/>
    <w:rsid w:val="00AF4421"/>
    <w:rsid w:val="00AF65BE"/>
    <w:rsid w:val="00B02248"/>
    <w:rsid w:val="00B0746D"/>
    <w:rsid w:val="00B10AC7"/>
    <w:rsid w:val="00B16670"/>
    <w:rsid w:val="00B16D3B"/>
    <w:rsid w:val="00B170E0"/>
    <w:rsid w:val="00B1754E"/>
    <w:rsid w:val="00B23E1D"/>
    <w:rsid w:val="00B268C2"/>
    <w:rsid w:val="00B331E3"/>
    <w:rsid w:val="00B46120"/>
    <w:rsid w:val="00B469E0"/>
    <w:rsid w:val="00B50535"/>
    <w:rsid w:val="00B5068B"/>
    <w:rsid w:val="00B518D0"/>
    <w:rsid w:val="00B546F4"/>
    <w:rsid w:val="00B56228"/>
    <w:rsid w:val="00B65776"/>
    <w:rsid w:val="00B65DF1"/>
    <w:rsid w:val="00B71E3C"/>
    <w:rsid w:val="00B7549B"/>
    <w:rsid w:val="00B7639B"/>
    <w:rsid w:val="00B77E33"/>
    <w:rsid w:val="00B81AE3"/>
    <w:rsid w:val="00B8772C"/>
    <w:rsid w:val="00B91658"/>
    <w:rsid w:val="00B939A3"/>
    <w:rsid w:val="00B95C3B"/>
    <w:rsid w:val="00B97AC9"/>
    <w:rsid w:val="00BA050E"/>
    <w:rsid w:val="00BA29E0"/>
    <w:rsid w:val="00BA5BB5"/>
    <w:rsid w:val="00BA5D35"/>
    <w:rsid w:val="00BA7537"/>
    <w:rsid w:val="00BA7E86"/>
    <w:rsid w:val="00BB02AA"/>
    <w:rsid w:val="00BB14ED"/>
    <w:rsid w:val="00BB20AF"/>
    <w:rsid w:val="00BB38D1"/>
    <w:rsid w:val="00BB6AE1"/>
    <w:rsid w:val="00BC2F16"/>
    <w:rsid w:val="00BC3B5F"/>
    <w:rsid w:val="00BC575D"/>
    <w:rsid w:val="00BC7633"/>
    <w:rsid w:val="00BC7E41"/>
    <w:rsid w:val="00BD2A14"/>
    <w:rsid w:val="00BD2C41"/>
    <w:rsid w:val="00BD4B2D"/>
    <w:rsid w:val="00BD5A7A"/>
    <w:rsid w:val="00BD60B5"/>
    <w:rsid w:val="00BD6341"/>
    <w:rsid w:val="00BD682C"/>
    <w:rsid w:val="00BD76F8"/>
    <w:rsid w:val="00BE012D"/>
    <w:rsid w:val="00BE0C3B"/>
    <w:rsid w:val="00BE1599"/>
    <w:rsid w:val="00BE42AB"/>
    <w:rsid w:val="00BE453D"/>
    <w:rsid w:val="00BF359D"/>
    <w:rsid w:val="00BF3A6E"/>
    <w:rsid w:val="00BF6492"/>
    <w:rsid w:val="00C008BF"/>
    <w:rsid w:val="00C07F86"/>
    <w:rsid w:val="00C11EA4"/>
    <w:rsid w:val="00C12155"/>
    <w:rsid w:val="00C12EC6"/>
    <w:rsid w:val="00C136DB"/>
    <w:rsid w:val="00C2043E"/>
    <w:rsid w:val="00C230A2"/>
    <w:rsid w:val="00C26DF5"/>
    <w:rsid w:val="00C40576"/>
    <w:rsid w:val="00C44233"/>
    <w:rsid w:val="00C551D0"/>
    <w:rsid w:val="00C5521C"/>
    <w:rsid w:val="00C614E8"/>
    <w:rsid w:val="00C61B3C"/>
    <w:rsid w:val="00C64422"/>
    <w:rsid w:val="00C663BE"/>
    <w:rsid w:val="00C67925"/>
    <w:rsid w:val="00C67B7D"/>
    <w:rsid w:val="00C71093"/>
    <w:rsid w:val="00C7159D"/>
    <w:rsid w:val="00C73459"/>
    <w:rsid w:val="00C7513E"/>
    <w:rsid w:val="00C77702"/>
    <w:rsid w:val="00C8229D"/>
    <w:rsid w:val="00C82391"/>
    <w:rsid w:val="00C857C0"/>
    <w:rsid w:val="00C86B61"/>
    <w:rsid w:val="00C9560F"/>
    <w:rsid w:val="00CA6253"/>
    <w:rsid w:val="00CB26A4"/>
    <w:rsid w:val="00CB2976"/>
    <w:rsid w:val="00CB5716"/>
    <w:rsid w:val="00CB67E1"/>
    <w:rsid w:val="00CB7481"/>
    <w:rsid w:val="00CC139C"/>
    <w:rsid w:val="00CC1E05"/>
    <w:rsid w:val="00CD55ED"/>
    <w:rsid w:val="00CD721B"/>
    <w:rsid w:val="00CE3ABC"/>
    <w:rsid w:val="00CE5C3B"/>
    <w:rsid w:val="00CF0C1B"/>
    <w:rsid w:val="00CF0C22"/>
    <w:rsid w:val="00CF1A0F"/>
    <w:rsid w:val="00CF5F34"/>
    <w:rsid w:val="00D0138D"/>
    <w:rsid w:val="00D0574E"/>
    <w:rsid w:val="00D066A8"/>
    <w:rsid w:val="00D07F9B"/>
    <w:rsid w:val="00D11BE5"/>
    <w:rsid w:val="00D11E0B"/>
    <w:rsid w:val="00D13049"/>
    <w:rsid w:val="00D1606B"/>
    <w:rsid w:val="00D17EE6"/>
    <w:rsid w:val="00D22EA3"/>
    <w:rsid w:val="00D25962"/>
    <w:rsid w:val="00D300FB"/>
    <w:rsid w:val="00D329C0"/>
    <w:rsid w:val="00D32C1F"/>
    <w:rsid w:val="00D33FEB"/>
    <w:rsid w:val="00D44E34"/>
    <w:rsid w:val="00D504D9"/>
    <w:rsid w:val="00D50FE9"/>
    <w:rsid w:val="00D550D1"/>
    <w:rsid w:val="00D5640F"/>
    <w:rsid w:val="00D572CD"/>
    <w:rsid w:val="00D64EF7"/>
    <w:rsid w:val="00D65219"/>
    <w:rsid w:val="00D65552"/>
    <w:rsid w:val="00D65D8E"/>
    <w:rsid w:val="00D7024B"/>
    <w:rsid w:val="00D73D57"/>
    <w:rsid w:val="00D74172"/>
    <w:rsid w:val="00D75D38"/>
    <w:rsid w:val="00D777FA"/>
    <w:rsid w:val="00D77AC2"/>
    <w:rsid w:val="00D821A5"/>
    <w:rsid w:val="00D83C27"/>
    <w:rsid w:val="00D84A88"/>
    <w:rsid w:val="00D84DF4"/>
    <w:rsid w:val="00D91585"/>
    <w:rsid w:val="00D93CE0"/>
    <w:rsid w:val="00DA08E2"/>
    <w:rsid w:val="00DA2602"/>
    <w:rsid w:val="00DB0D40"/>
    <w:rsid w:val="00DB17A2"/>
    <w:rsid w:val="00DB5B9C"/>
    <w:rsid w:val="00DC0F69"/>
    <w:rsid w:val="00DC2558"/>
    <w:rsid w:val="00DC3C2E"/>
    <w:rsid w:val="00DC420B"/>
    <w:rsid w:val="00DC6405"/>
    <w:rsid w:val="00DD0C19"/>
    <w:rsid w:val="00DD1D0D"/>
    <w:rsid w:val="00DD23AB"/>
    <w:rsid w:val="00DD2D1B"/>
    <w:rsid w:val="00DD3982"/>
    <w:rsid w:val="00DE3D78"/>
    <w:rsid w:val="00DE6EE3"/>
    <w:rsid w:val="00DF1478"/>
    <w:rsid w:val="00DF508B"/>
    <w:rsid w:val="00DF63EF"/>
    <w:rsid w:val="00E00306"/>
    <w:rsid w:val="00E04E71"/>
    <w:rsid w:val="00E0573F"/>
    <w:rsid w:val="00E07F8B"/>
    <w:rsid w:val="00E12739"/>
    <w:rsid w:val="00E131BA"/>
    <w:rsid w:val="00E14A87"/>
    <w:rsid w:val="00E15803"/>
    <w:rsid w:val="00E15D1B"/>
    <w:rsid w:val="00E275A8"/>
    <w:rsid w:val="00E31B6F"/>
    <w:rsid w:val="00E36FAF"/>
    <w:rsid w:val="00E372AA"/>
    <w:rsid w:val="00E407A0"/>
    <w:rsid w:val="00E43190"/>
    <w:rsid w:val="00E44451"/>
    <w:rsid w:val="00E44542"/>
    <w:rsid w:val="00E45590"/>
    <w:rsid w:val="00E47957"/>
    <w:rsid w:val="00E5150E"/>
    <w:rsid w:val="00E53DCC"/>
    <w:rsid w:val="00E54347"/>
    <w:rsid w:val="00E554BD"/>
    <w:rsid w:val="00E5576E"/>
    <w:rsid w:val="00E57E42"/>
    <w:rsid w:val="00E62DD6"/>
    <w:rsid w:val="00E640C7"/>
    <w:rsid w:val="00E64483"/>
    <w:rsid w:val="00E71ECA"/>
    <w:rsid w:val="00E733B7"/>
    <w:rsid w:val="00E74F57"/>
    <w:rsid w:val="00E77CCF"/>
    <w:rsid w:val="00E8052F"/>
    <w:rsid w:val="00E81061"/>
    <w:rsid w:val="00E826A3"/>
    <w:rsid w:val="00E86512"/>
    <w:rsid w:val="00E86937"/>
    <w:rsid w:val="00E86CAE"/>
    <w:rsid w:val="00E91AEE"/>
    <w:rsid w:val="00E956F9"/>
    <w:rsid w:val="00E972B8"/>
    <w:rsid w:val="00EA1A36"/>
    <w:rsid w:val="00EA44F0"/>
    <w:rsid w:val="00EA4B72"/>
    <w:rsid w:val="00EB0E3B"/>
    <w:rsid w:val="00EB1841"/>
    <w:rsid w:val="00EB2028"/>
    <w:rsid w:val="00EB320B"/>
    <w:rsid w:val="00EB3CE7"/>
    <w:rsid w:val="00EB46F9"/>
    <w:rsid w:val="00EC2E50"/>
    <w:rsid w:val="00EC4D6A"/>
    <w:rsid w:val="00ED1495"/>
    <w:rsid w:val="00ED2DF0"/>
    <w:rsid w:val="00ED41E3"/>
    <w:rsid w:val="00ED729F"/>
    <w:rsid w:val="00EE14A2"/>
    <w:rsid w:val="00EE1DB9"/>
    <w:rsid w:val="00EE21B0"/>
    <w:rsid w:val="00EE5EF3"/>
    <w:rsid w:val="00EF2082"/>
    <w:rsid w:val="00EF25E7"/>
    <w:rsid w:val="00EF3F8A"/>
    <w:rsid w:val="00EF5A35"/>
    <w:rsid w:val="00EF70F9"/>
    <w:rsid w:val="00F0799F"/>
    <w:rsid w:val="00F1155E"/>
    <w:rsid w:val="00F11721"/>
    <w:rsid w:val="00F13550"/>
    <w:rsid w:val="00F1551C"/>
    <w:rsid w:val="00F16E97"/>
    <w:rsid w:val="00F210FD"/>
    <w:rsid w:val="00F24949"/>
    <w:rsid w:val="00F24E45"/>
    <w:rsid w:val="00F301BC"/>
    <w:rsid w:val="00F35C64"/>
    <w:rsid w:val="00F373E5"/>
    <w:rsid w:val="00F423A3"/>
    <w:rsid w:val="00F44390"/>
    <w:rsid w:val="00F45244"/>
    <w:rsid w:val="00F461B6"/>
    <w:rsid w:val="00F46B90"/>
    <w:rsid w:val="00F532EF"/>
    <w:rsid w:val="00F5601C"/>
    <w:rsid w:val="00F5680A"/>
    <w:rsid w:val="00F56FC2"/>
    <w:rsid w:val="00F60206"/>
    <w:rsid w:val="00F63526"/>
    <w:rsid w:val="00F675F8"/>
    <w:rsid w:val="00F71D22"/>
    <w:rsid w:val="00F72005"/>
    <w:rsid w:val="00F73655"/>
    <w:rsid w:val="00F75A9A"/>
    <w:rsid w:val="00F76B7A"/>
    <w:rsid w:val="00F7786E"/>
    <w:rsid w:val="00F84CEB"/>
    <w:rsid w:val="00F87B3B"/>
    <w:rsid w:val="00F91B0D"/>
    <w:rsid w:val="00F91EBF"/>
    <w:rsid w:val="00F943DC"/>
    <w:rsid w:val="00F944DF"/>
    <w:rsid w:val="00F95AA7"/>
    <w:rsid w:val="00F96C95"/>
    <w:rsid w:val="00FA04F9"/>
    <w:rsid w:val="00FA0A04"/>
    <w:rsid w:val="00FA0D49"/>
    <w:rsid w:val="00FA227A"/>
    <w:rsid w:val="00FA249B"/>
    <w:rsid w:val="00FA2F7D"/>
    <w:rsid w:val="00FA5621"/>
    <w:rsid w:val="00FB0E3D"/>
    <w:rsid w:val="00FB1685"/>
    <w:rsid w:val="00FB2199"/>
    <w:rsid w:val="00FB57BC"/>
    <w:rsid w:val="00FC22DE"/>
    <w:rsid w:val="00FC3367"/>
    <w:rsid w:val="00FC6F47"/>
    <w:rsid w:val="00FC704C"/>
    <w:rsid w:val="00FD0B2E"/>
    <w:rsid w:val="00FD1D3C"/>
    <w:rsid w:val="00FD2AF9"/>
    <w:rsid w:val="00FD304D"/>
    <w:rsid w:val="00FD3534"/>
    <w:rsid w:val="00FD411F"/>
    <w:rsid w:val="00FD60B2"/>
    <w:rsid w:val="00FD793E"/>
    <w:rsid w:val="00FD7E14"/>
    <w:rsid w:val="00FE0A0B"/>
    <w:rsid w:val="00FE6065"/>
    <w:rsid w:val="00FF094F"/>
    <w:rsid w:val="00FF14AC"/>
    <w:rsid w:val="00FF48A3"/>
    <w:rsid w:val="00FF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42B4E9"/>
  <w15:chartTrackingRefBased/>
  <w15:docId w15:val="{6A28FEF4-B1E9-42DE-B3EB-122C2FC0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lang w:val="de-CH" w:eastAsia="en-US" w:bidi="ar-SA"/>
      </w:rPr>
    </w:rPrDefault>
    <w:pPrDefault>
      <w:pPr>
        <w:spacing w:after="280" w:line="220" w:lineRule="exac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Textkrper"/>
    <w:rsid w:val="009C22CA"/>
  </w:style>
  <w:style w:type="paragraph" w:styleId="berschrift1">
    <w:name w:val="heading 1"/>
    <w:aliases w:val="Titel1"/>
    <w:next w:val="TextgrosserAbstanddanach"/>
    <w:link w:val="berschrift1Zchn"/>
    <w:uiPriority w:val="9"/>
    <w:qFormat/>
    <w:rsid w:val="00192EEA"/>
    <w:pPr>
      <w:keepNext/>
      <w:numPr>
        <w:numId w:val="35"/>
      </w:numPr>
      <w:tabs>
        <w:tab w:val="left" w:pos="851"/>
      </w:tabs>
      <w:spacing w:before="480" w:after="360" w:line="440" w:lineRule="exact"/>
      <w:outlineLvl w:val="0"/>
    </w:pPr>
    <w:rPr>
      <w:rFonts w:ascii="Arial" w:hAnsi="Arial" w:cs="Arial"/>
      <w:sz w:val="36"/>
      <w:szCs w:val="36"/>
    </w:rPr>
  </w:style>
  <w:style w:type="paragraph" w:styleId="berschrift2">
    <w:name w:val="heading 2"/>
    <w:aliases w:val="Titel2"/>
    <w:basedOn w:val="berschrift1"/>
    <w:next w:val="TextgrosserAbstanddanach"/>
    <w:link w:val="berschrift2Zchn"/>
    <w:uiPriority w:val="9"/>
    <w:unhideWhenUsed/>
    <w:qFormat/>
    <w:rsid w:val="006035A6"/>
    <w:pPr>
      <w:numPr>
        <w:ilvl w:val="1"/>
      </w:numPr>
      <w:spacing w:after="280" w:line="360" w:lineRule="exact"/>
      <w:outlineLvl w:val="1"/>
    </w:pPr>
    <w:rPr>
      <w:rFonts w:cstheme="minorHAnsi"/>
      <w:sz w:val="28"/>
      <w:szCs w:val="28"/>
    </w:rPr>
  </w:style>
  <w:style w:type="paragraph" w:styleId="berschrift3">
    <w:name w:val="heading 3"/>
    <w:aliases w:val="Titel3"/>
    <w:basedOn w:val="berschrift2"/>
    <w:next w:val="TextgrosserAbstanddanach"/>
    <w:link w:val="berschrift3Zchn"/>
    <w:uiPriority w:val="9"/>
    <w:unhideWhenUsed/>
    <w:qFormat/>
    <w:rsid w:val="00192EEA"/>
    <w:pPr>
      <w:numPr>
        <w:ilvl w:val="2"/>
      </w:numPr>
      <w:spacing w:after="240" w:line="280" w:lineRule="exact"/>
      <w:outlineLvl w:val="2"/>
    </w:pPr>
    <w:rPr>
      <w:sz w:val="24"/>
      <w:szCs w:val="24"/>
    </w:rPr>
  </w:style>
  <w:style w:type="paragraph" w:styleId="berschrift4">
    <w:name w:val="heading 4"/>
    <w:aliases w:val="Titel4"/>
    <w:basedOn w:val="TextgrosserAbstanddanach"/>
    <w:next w:val="TextgrosserAbstanddanach"/>
    <w:link w:val="berschrift4Zchn"/>
    <w:uiPriority w:val="9"/>
    <w:unhideWhenUsed/>
    <w:qFormat/>
    <w:rsid w:val="008C4C80"/>
    <w:pPr>
      <w:keepNext/>
      <w:spacing w:before="240" w:after="120"/>
      <w:outlineLvl w:val="3"/>
    </w:pPr>
    <w:rPr>
      <w:rFonts w:cs="Arial"/>
      <w:b/>
      <w:bCs/>
      <w:spacing w:val="4"/>
      <w:szCs w:val="19"/>
      <w:lang w:val="fr-CH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2F334D"/>
    <w:pPr>
      <w:keepNext/>
      <w:keepLines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644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53D2D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644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53D2D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644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644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aliases w:val="Titel2 Zchn"/>
    <w:basedOn w:val="Absatz-Standardschriftart"/>
    <w:link w:val="berschrift2"/>
    <w:uiPriority w:val="9"/>
    <w:rsid w:val="006035A6"/>
    <w:rPr>
      <w:rFonts w:ascii="Arial Nova" w:hAnsi="Arial Nova" w:cstheme="minorHAnsi"/>
      <w:sz w:val="28"/>
      <w:szCs w:val="28"/>
    </w:rPr>
  </w:style>
  <w:style w:type="character" w:customStyle="1" w:styleId="berschrift1Zchn">
    <w:name w:val="Überschrift 1 Zchn"/>
    <w:aliases w:val="Titel1 Zchn"/>
    <w:basedOn w:val="Absatz-Standardschriftart"/>
    <w:link w:val="berschrift1"/>
    <w:uiPriority w:val="9"/>
    <w:rsid w:val="00192EEA"/>
    <w:rPr>
      <w:rFonts w:ascii="Arial" w:hAnsi="Arial" w:cs="Arial"/>
      <w:sz w:val="36"/>
      <w:szCs w:val="36"/>
    </w:rPr>
  </w:style>
  <w:style w:type="character" w:customStyle="1" w:styleId="berschrift3Zchn">
    <w:name w:val="Überschrift 3 Zchn"/>
    <w:aliases w:val="Titel3 Zchn"/>
    <w:basedOn w:val="Absatz-Standardschriftart"/>
    <w:link w:val="berschrift3"/>
    <w:uiPriority w:val="9"/>
    <w:rsid w:val="00192EEA"/>
    <w:rPr>
      <w:rFonts w:ascii="Arial" w:hAnsi="Arial" w:cstheme="minorHAnsi"/>
      <w:sz w:val="24"/>
      <w:szCs w:val="24"/>
    </w:rPr>
  </w:style>
  <w:style w:type="character" w:customStyle="1" w:styleId="berschrift4Zchn">
    <w:name w:val="Überschrift 4 Zchn"/>
    <w:aliases w:val="Titel4 Zchn"/>
    <w:basedOn w:val="Absatz-Standardschriftart"/>
    <w:link w:val="berschrift4"/>
    <w:uiPriority w:val="9"/>
    <w:rsid w:val="008C4C80"/>
    <w:rPr>
      <w:rFonts w:ascii="Arial" w:hAnsi="Arial" w:cs="Arial"/>
      <w:b/>
      <w:bCs/>
      <w:spacing w:val="4"/>
      <w:szCs w:val="19"/>
      <w:lang w:val="fr-CH"/>
    </w:rPr>
  </w:style>
  <w:style w:type="table" w:styleId="Gitternetztabelle1hellAkzent1">
    <w:name w:val="Grid Table 1 Light Accent 1"/>
    <w:basedOn w:val="NormaleTabelle"/>
    <w:uiPriority w:val="46"/>
    <w:rsid w:val="00713D62"/>
    <w:pPr>
      <w:spacing w:after="0" w:line="240" w:lineRule="auto"/>
    </w:pPr>
    <w:tblPr>
      <w:tblStyleRowBandSize w:val="1"/>
      <w:tblStyleColBandSize w:val="1"/>
      <w:tblBorders>
        <w:top w:val="single" w:sz="4" w:space="0" w:color="D2CABB" w:themeColor="accent1" w:themeTint="66"/>
        <w:left w:val="single" w:sz="4" w:space="0" w:color="D2CABB" w:themeColor="accent1" w:themeTint="66"/>
        <w:bottom w:val="single" w:sz="4" w:space="0" w:color="D2CABB" w:themeColor="accent1" w:themeTint="66"/>
        <w:right w:val="single" w:sz="4" w:space="0" w:color="D2CABB" w:themeColor="accent1" w:themeTint="66"/>
        <w:insideH w:val="single" w:sz="4" w:space="0" w:color="D2CABB" w:themeColor="accent1" w:themeTint="66"/>
        <w:insideV w:val="single" w:sz="4" w:space="0" w:color="D2CAB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09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9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ellen-Titel1Zeile">
    <w:name w:val="Tabellen-Titel (1. Zeile)"/>
    <w:qFormat/>
    <w:rsid w:val="000E696D"/>
    <w:pPr>
      <w:spacing w:after="0" w:line="240" w:lineRule="auto"/>
      <w:ind w:left="0" w:firstLine="0"/>
    </w:pPr>
    <w:rPr>
      <w:rFonts w:ascii="Arial" w:hAnsi="Arial" w:cstheme="minorHAnsi"/>
      <w:b/>
      <w:lang w:val="fr-CH" w:eastAsia="de-DE"/>
    </w:rPr>
  </w:style>
  <w:style w:type="paragraph" w:styleId="Fuzeile">
    <w:name w:val="footer"/>
    <w:basedOn w:val="Standard"/>
    <w:link w:val="FuzeileZchn"/>
    <w:uiPriority w:val="99"/>
    <w:rsid w:val="002C0018"/>
    <w:pPr>
      <w:tabs>
        <w:tab w:val="center" w:pos="4536"/>
        <w:tab w:val="right" w:pos="9072"/>
      </w:tabs>
      <w:ind w:right="-1758"/>
      <w:jc w:val="righ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C0018"/>
    <w:rPr>
      <w:spacing w:val="4"/>
      <w:sz w:val="16"/>
    </w:rPr>
  </w:style>
  <w:style w:type="paragraph" w:styleId="Titel">
    <w:name w:val="Title"/>
    <w:aliases w:val="Bericht"/>
    <w:basedOn w:val="TextgrosserAbstanddanach"/>
    <w:link w:val="TitelZchn"/>
    <w:uiPriority w:val="10"/>
    <w:qFormat/>
    <w:rsid w:val="008E13A6"/>
    <w:pPr>
      <w:spacing w:after="240" w:line="720" w:lineRule="exact"/>
      <w:ind w:right="57"/>
      <w:jc w:val="left"/>
    </w:pPr>
    <w:rPr>
      <w:sz w:val="60"/>
      <w:szCs w:val="60"/>
    </w:rPr>
  </w:style>
  <w:style w:type="character" w:customStyle="1" w:styleId="TitelZchn">
    <w:name w:val="Titel Zchn"/>
    <w:aliases w:val="Bericht Zchn"/>
    <w:basedOn w:val="Absatz-Standardschriftart"/>
    <w:link w:val="Titel"/>
    <w:uiPriority w:val="10"/>
    <w:rsid w:val="008E13A6"/>
    <w:rPr>
      <w:rFonts w:ascii="Arial Nova Light" w:hAnsi="Arial Nova Light"/>
      <w:sz w:val="60"/>
      <w:szCs w:val="60"/>
    </w:rPr>
  </w:style>
  <w:style w:type="table" w:styleId="Tabellenraster">
    <w:name w:val="Table Grid"/>
    <w:basedOn w:val="NormaleTabelle"/>
    <w:uiPriority w:val="39"/>
    <w:rsid w:val="00E81061"/>
    <w:pPr>
      <w:spacing w:after="0" w:line="240" w:lineRule="auto"/>
      <w:ind w:left="57" w:right="57" w:firstLine="0"/>
    </w:pPr>
    <w:rPr>
      <w:rFonts w:ascii="Arial" w:hAnsi="Arial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</w:style>
  <w:style w:type="table" w:customStyle="1" w:styleId="SNBSDatentabelle">
    <w:name w:val="SNBS Datentabelle"/>
    <w:basedOn w:val="NormaleTabelle"/>
    <w:uiPriority w:val="99"/>
    <w:rsid w:val="00591809"/>
    <w:pPr>
      <w:spacing w:after="0" w:line="240" w:lineRule="auto"/>
      <w:ind w:left="0" w:firstLine="0"/>
    </w:pPr>
    <w:rPr>
      <w:rFonts w:ascii="Arial" w:hAnsi="Arial"/>
    </w:rPr>
    <w:tblPr>
      <w:tblBorders>
        <w:top w:val="single" w:sz="4" w:space="0" w:color="8B7B5C" w:themeColor="accent1"/>
        <w:left w:val="single" w:sz="4" w:space="0" w:color="8B7B5C" w:themeColor="accent1"/>
        <w:bottom w:val="single" w:sz="4" w:space="0" w:color="8B7B5C" w:themeColor="accent1"/>
        <w:right w:val="single" w:sz="4" w:space="0" w:color="8B7B5C" w:themeColor="accent1"/>
        <w:insideH w:val="single" w:sz="4" w:space="0" w:color="8B7B5C" w:themeColor="accent1"/>
        <w:insideV w:val="single" w:sz="4" w:space="0" w:color="8B7B5C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</w:tcPr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57" w:rightChars="0" w:right="57" w:firstLineChars="0" w:firstLine="0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  <w:tblStylePr w:type="firstCol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</w:style>
  <w:style w:type="table" w:styleId="Gitternetztabelle5dunkelAkzent3">
    <w:name w:val="Grid Table 5 Dark Accent 3"/>
    <w:aliases w:val="SNBS Zahlentabelle"/>
    <w:basedOn w:val="NormaleTabelle"/>
    <w:uiPriority w:val="50"/>
    <w:rsid w:val="008E57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7C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7C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7C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7C7" w:themeFill="accent3"/>
      </w:tcPr>
    </w:tblStylePr>
    <w:tblStylePr w:type="band1Vert">
      <w:tblPr/>
      <w:tcPr>
        <w:shd w:val="clear" w:color="auto" w:fill="F2EEE8" w:themeFill="accent3" w:themeFillTint="66"/>
      </w:tcPr>
    </w:tblStylePr>
    <w:tblStylePr w:type="band1Horz">
      <w:tblPr/>
      <w:tcPr>
        <w:shd w:val="clear" w:color="auto" w:fill="F2EEE8" w:themeFill="accent3" w:themeFillTint="66"/>
      </w:tcPr>
    </w:tblStylePr>
  </w:style>
  <w:style w:type="paragraph" w:customStyle="1" w:styleId="Aufzhlung3">
    <w:name w:val="Aufzählung3"/>
    <w:basedOn w:val="Aufzhlung2"/>
    <w:qFormat/>
    <w:rsid w:val="003D5F7B"/>
    <w:pPr>
      <w:numPr>
        <w:numId w:val="15"/>
      </w:numPr>
      <w:ind w:left="851" w:hanging="284"/>
    </w:pPr>
    <w:rPr>
      <w:lang w:val="de-CH"/>
    </w:rPr>
  </w:style>
  <w:style w:type="table" w:customStyle="1" w:styleId="SNBSTexttabelle">
    <w:name w:val="SNBS Texttabelle"/>
    <w:basedOn w:val="NormaleTabelle"/>
    <w:uiPriority w:val="99"/>
    <w:rsid w:val="00591809"/>
    <w:pPr>
      <w:spacing w:after="0" w:line="240" w:lineRule="auto"/>
      <w:ind w:left="0" w:firstLine="0"/>
    </w:pPr>
    <w:rPr>
      <w:rFonts w:ascii="Arial" w:hAnsi="Arial"/>
    </w:rPr>
    <w:tblPr>
      <w:tblBorders>
        <w:top w:val="single" w:sz="4" w:space="0" w:color="8B7B5C" w:themeColor="accent1"/>
        <w:left w:val="single" w:sz="4" w:space="0" w:color="8B7B5C" w:themeColor="accent1"/>
        <w:bottom w:val="single" w:sz="4" w:space="0" w:color="8B7B5C" w:themeColor="accent1"/>
        <w:right w:val="single" w:sz="4" w:space="0" w:color="8B7B5C" w:themeColor="accent1"/>
        <w:insideH w:val="single" w:sz="4" w:space="0" w:color="8B7B5C" w:themeColor="accent1"/>
        <w:insideV w:val="single" w:sz="4" w:space="0" w:color="8B7B5C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</w:tcPr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kern w:val="0"/>
        <w:sz w:val="20"/>
        <w:vertAlign w:val="baseline"/>
        <w14:cntxtAlts w14:val="0"/>
      </w:rPr>
      <w:tblPr/>
      <w:tcPr>
        <w:tcBorders>
          <w:top w:val="single" w:sz="4" w:space="0" w:color="8B7B5C" w:themeColor="accent1"/>
          <w:left w:val="single" w:sz="4" w:space="0" w:color="8B7B5C" w:themeColor="accent1"/>
          <w:bottom w:val="single" w:sz="12" w:space="0" w:color="8B7B5C" w:themeColor="accent1"/>
          <w:right w:val="single" w:sz="4" w:space="0" w:color="8B7B5C" w:themeColor="accent1"/>
          <w:insideH w:val="single" w:sz="4" w:space="0" w:color="8B7B5C" w:themeColor="accent1"/>
          <w:insideV w:val="single" w:sz="4" w:space="0" w:color="8B7B5C" w:themeColor="accent1"/>
          <w:tl2br w:val="nil"/>
          <w:tr2bl w:val="nil"/>
        </w:tcBorders>
      </w:tcPr>
    </w:tblStyle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34D"/>
    <w:rPr>
      <w:rFonts w:asciiTheme="majorHAnsi" w:eastAsiaTheme="majorEastAsia" w:hAnsiTheme="majorHAnsi" w:cstheme="majorBidi"/>
      <w:spacing w:val="4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04D9"/>
    <w:rPr>
      <w:rFonts w:asciiTheme="majorHAnsi" w:eastAsiaTheme="majorEastAsia" w:hAnsiTheme="majorHAnsi" w:cstheme="majorBidi"/>
      <w:color w:val="453D2D" w:themeColor="accent1" w:themeShade="7F"/>
      <w:spacing w:val="4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04D9"/>
    <w:rPr>
      <w:rFonts w:asciiTheme="majorHAnsi" w:eastAsiaTheme="majorEastAsia" w:hAnsiTheme="majorHAnsi" w:cstheme="majorBidi"/>
      <w:i/>
      <w:iCs/>
      <w:color w:val="453D2D" w:themeColor="accent1" w:themeShade="7F"/>
      <w:spacing w:val="4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04D9"/>
    <w:rPr>
      <w:rFonts w:asciiTheme="majorHAnsi" w:eastAsiaTheme="majorEastAsia" w:hAnsiTheme="majorHAnsi" w:cstheme="majorBidi"/>
      <w:color w:val="272727" w:themeColor="text1" w:themeTint="D8"/>
      <w:spacing w:val="4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04D9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1"/>
      <w:szCs w:val="21"/>
    </w:rPr>
  </w:style>
  <w:style w:type="table" w:styleId="Gitternetztabelle1hellAkzent5">
    <w:name w:val="Grid Table 1 Light Accent 5"/>
    <w:basedOn w:val="NormaleTabelle"/>
    <w:uiPriority w:val="46"/>
    <w:rsid w:val="00697088"/>
    <w:pPr>
      <w:spacing w:after="0" w:line="240" w:lineRule="auto"/>
    </w:pPr>
    <w:tblPr>
      <w:tblStyleRowBandSize w:val="1"/>
      <w:tblStyleColBandSize w:val="1"/>
      <w:tblBorders>
        <w:top w:val="single" w:sz="4" w:space="0" w:color="BFE7F1" w:themeColor="accent5" w:themeTint="66"/>
        <w:left w:val="single" w:sz="4" w:space="0" w:color="BFE7F1" w:themeColor="accent5" w:themeTint="66"/>
        <w:bottom w:val="single" w:sz="4" w:space="0" w:color="BFE7F1" w:themeColor="accent5" w:themeTint="66"/>
        <w:right w:val="single" w:sz="4" w:space="0" w:color="BFE7F1" w:themeColor="accent5" w:themeTint="66"/>
        <w:insideH w:val="single" w:sz="4" w:space="0" w:color="BFE7F1" w:themeColor="accent5" w:themeTint="66"/>
        <w:insideV w:val="single" w:sz="4" w:space="0" w:color="BFE7F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0DBE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DBE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ummerierungberschriften">
    <w:name w:val="Nummerierung Überschriften"/>
    <w:basedOn w:val="KeineListe"/>
    <w:uiPriority w:val="99"/>
    <w:rsid w:val="00C551D0"/>
    <w:pPr>
      <w:numPr>
        <w:numId w:val="24"/>
      </w:numPr>
    </w:pPr>
  </w:style>
  <w:style w:type="paragraph" w:styleId="Beschriftung">
    <w:name w:val="caption"/>
    <w:basedOn w:val="Standard"/>
    <w:next w:val="TextgrosserAbstanddanach"/>
    <w:uiPriority w:val="35"/>
    <w:unhideWhenUsed/>
    <w:rsid w:val="008C10CC"/>
    <w:pPr>
      <w:spacing w:before="140" w:after="200"/>
    </w:pPr>
    <w:rPr>
      <w:iCs/>
      <w:color w:val="000000" w:themeColor="text1"/>
      <w:sz w:val="16"/>
      <w:szCs w:val="18"/>
    </w:rPr>
  </w:style>
  <w:style w:type="paragraph" w:styleId="Funotentext">
    <w:name w:val="footnote text"/>
    <w:basedOn w:val="Standard"/>
    <w:link w:val="FunotentextZchn"/>
    <w:uiPriority w:val="99"/>
    <w:rsid w:val="00FE6065"/>
    <w:pPr>
      <w:tabs>
        <w:tab w:val="left" w:pos="851"/>
      </w:tabs>
      <w:spacing w:after="60"/>
    </w:pPr>
    <w:rPr>
      <w:rFonts w:ascii="Arial" w:hAnsi="Arial"/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E6065"/>
    <w:rPr>
      <w:rFonts w:ascii="Arial" w:hAnsi="Arial"/>
      <w:sz w:val="16"/>
      <w:szCs w:val="16"/>
    </w:rPr>
  </w:style>
  <w:style w:type="paragraph" w:customStyle="1" w:styleId="Aufzhlung">
    <w:name w:val="Aufzählung"/>
    <w:basedOn w:val="Text"/>
    <w:link w:val="AufzhlungZchn"/>
    <w:qFormat/>
    <w:rsid w:val="00643026"/>
    <w:pPr>
      <w:numPr>
        <w:numId w:val="14"/>
      </w:numPr>
      <w:spacing w:after="0"/>
      <w:ind w:left="284" w:hanging="284"/>
    </w:pPr>
    <w:rPr>
      <w:lang w:val="fr-CH"/>
    </w:rPr>
  </w:style>
  <w:style w:type="paragraph" w:customStyle="1" w:styleId="Nummerierung">
    <w:name w:val="Nummerierung"/>
    <w:basedOn w:val="Standard"/>
    <w:link w:val="NummerierungZchn"/>
    <w:qFormat/>
    <w:rsid w:val="00BD2A14"/>
    <w:pPr>
      <w:numPr>
        <w:numId w:val="39"/>
      </w:numPr>
      <w:spacing w:after="0" w:line="336" w:lineRule="auto"/>
      <w:ind w:left="431" w:hanging="431"/>
    </w:pPr>
    <w:rPr>
      <w:rFonts w:ascii="Arial" w:hAnsi="Arial"/>
      <w:szCs w:val="19"/>
    </w:rPr>
  </w:style>
  <w:style w:type="character" w:customStyle="1" w:styleId="AufzhlungZchn">
    <w:name w:val="Aufzählung Zchn"/>
    <w:basedOn w:val="Absatz-Standardschriftart"/>
    <w:link w:val="Aufzhlung"/>
    <w:rsid w:val="00643026"/>
    <w:rPr>
      <w:rFonts w:ascii="Arial" w:hAnsi="Arial"/>
      <w:lang w:val="fr-CH"/>
    </w:rPr>
  </w:style>
  <w:style w:type="paragraph" w:styleId="Standardeinzug">
    <w:name w:val="Normal Indent"/>
    <w:basedOn w:val="Standard"/>
    <w:uiPriority w:val="99"/>
    <w:semiHidden/>
    <w:unhideWhenUsed/>
    <w:rsid w:val="002C2E46"/>
    <w:pPr>
      <w:ind w:left="567"/>
    </w:pPr>
  </w:style>
  <w:style w:type="character" w:customStyle="1" w:styleId="NummerierungZchn">
    <w:name w:val="Nummerierung Zchn"/>
    <w:basedOn w:val="Absatz-Standardschriftart"/>
    <w:link w:val="Nummerierung"/>
    <w:rsid w:val="00BD2A14"/>
    <w:rPr>
      <w:rFonts w:ascii="Arial" w:hAnsi="Arial"/>
      <w:szCs w:val="19"/>
    </w:rPr>
  </w:style>
  <w:style w:type="paragraph" w:styleId="Inhaltsverzeichnisberschrift">
    <w:name w:val="TOC Heading"/>
    <w:basedOn w:val="berschrift1"/>
    <w:next w:val="Standard"/>
    <w:uiPriority w:val="39"/>
    <w:qFormat/>
    <w:rsid w:val="00192EEA"/>
    <w:pPr>
      <w:numPr>
        <w:numId w:val="0"/>
      </w:numPr>
      <w:spacing w:before="240" w:after="240" w:line="320" w:lineRule="exact"/>
      <w:outlineLvl w:val="9"/>
    </w:pPr>
    <w:rPr>
      <w:rFonts w:cstheme="majorBidi"/>
      <w:color w:val="8B7B5C" w:themeColor="accent1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3E199C"/>
    <w:pPr>
      <w:tabs>
        <w:tab w:val="left" w:pos="567"/>
        <w:tab w:val="right" w:pos="9061"/>
      </w:tabs>
      <w:spacing w:before="120" w:after="0" w:line="336" w:lineRule="auto"/>
      <w:ind w:left="567" w:hanging="567"/>
    </w:pPr>
    <w:rPr>
      <w:rFonts w:ascii="Arial Nova" w:eastAsiaTheme="minorEastAsia" w:hAnsi="Arial Nova"/>
      <w:b/>
      <w:bCs/>
      <w:noProof/>
      <w:color w:val="8B7B5C" w:themeColor="accent1"/>
      <w:szCs w:val="22"/>
      <w:lang w:eastAsia="de-CH"/>
    </w:rPr>
  </w:style>
  <w:style w:type="paragraph" w:styleId="Verzeichnis2">
    <w:name w:val="toc 2"/>
    <w:basedOn w:val="Standard"/>
    <w:next w:val="Standard"/>
    <w:autoRedefine/>
    <w:uiPriority w:val="39"/>
    <w:unhideWhenUsed/>
    <w:rsid w:val="0032348C"/>
    <w:pPr>
      <w:tabs>
        <w:tab w:val="left" w:pos="1100"/>
        <w:tab w:val="right" w:pos="9061"/>
      </w:tabs>
      <w:spacing w:after="0" w:line="336" w:lineRule="auto"/>
      <w:ind w:left="1134" w:hanging="567"/>
    </w:pPr>
    <w:rPr>
      <w:rFonts w:ascii="Arial" w:hAnsi="Arial"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E199C"/>
    <w:pPr>
      <w:tabs>
        <w:tab w:val="right" w:pos="9061"/>
      </w:tabs>
      <w:spacing w:after="0" w:line="336" w:lineRule="auto"/>
      <w:ind w:left="1276" w:hanging="709"/>
    </w:pPr>
    <w:rPr>
      <w:rFonts w:ascii="Arial" w:hAnsi="Arial"/>
      <w:noProof/>
    </w:rPr>
  </w:style>
  <w:style w:type="character" w:styleId="Hyperlink">
    <w:name w:val="Hyperlink"/>
    <w:basedOn w:val="Absatz-Standardschriftart"/>
    <w:uiPriority w:val="99"/>
    <w:qFormat/>
    <w:rsid w:val="00192EEA"/>
    <w:rPr>
      <w:rFonts w:ascii="Arial" w:hAnsi="Arial"/>
      <w:b/>
      <w:bCs/>
      <w:color w:val="8B7B5C" w:themeColor="accent1"/>
      <w:sz w:val="20"/>
      <w:u w:val="single"/>
    </w:rPr>
  </w:style>
  <w:style w:type="paragraph" w:styleId="Endnotentext">
    <w:name w:val="endnote text"/>
    <w:basedOn w:val="Funotentext"/>
    <w:link w:val="EndnotentextZchn"/>
    <w:uiPriority w:val="99"/>
    <w:semiHidden/>
    <w:rsid w:val="00F16E97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777FA"/>
    <w:rPr>
      <w:spacing w:val="4"/>
      <w:sz w:val="14"/>
    </w:rPr>
  </w:style>
  <w:style w:type="paragraph" w:customStyle="1" w:styleId="TextgrosserAbstanddanach">
    <w:name w:val="Text grosser Abstand danach"/>
    <w:link w:val="TextgrosserAbstanddanachZchn"/>
    <w:qFormat/>
    <w:rsid w:val="00BB14ED"/>
    <w:pPr>
      <w:spacing w:after="360" w:line="336" w:lineRule="auto"/>
      <w:ind w:left="0" w:firstLine="0"/>
      <w:jc w:val="both"/>
    </w:pPr>
    <w:rPr>
      <w:rFonts w:ascii="Arial" w:hAnsi="Arial"/>
    </w:rPr>
  </w:style>
  <w:style w:type="character" w:customStyle="1" w:styleId="TextgrosserAbstanddanachZchn">
    <w:name w:val="Text grosser Abstand danach Zchn"/>
    <w:basedOn w:val="Absatz-Standardschriftart"/>
    <w:link w:val="TextgrosserAbstanddanach"/>
    <w:rsid w:val="00BB14ED"/>
    <w:rPr>
      <w:rFonts w:ascii="Arial" w:hAnsi="Arial"/>
    </w:rPr>
  </w:style>
  <w:style w:type="paragraph" w:styleId="Textkrper">
    <w:name w:val="Body Text"/>
    <w:basedOn w:val="Standard"/>
    <w:link w:val="TextkrperZchn"/>
    <w:uiPriority w:val="99"/>
    <w:unhideWhenUsed/>
    <w:rsid w:val="000545E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0545E7"/>
    <w:rPr>
      <w:spacing w:val="4"/>
      <w:sz w:val="21"/>
    </w:rPr>
  </w:style>
  <w:style w:type="character" w:styleId="Funotenzeichen">
    <w:name w:val="footnote reference"/>
    <w:basedOn w:val="Absatz-Standardschriftart"/>
    <w:uiPriority w:val="99"/>
    <w:rsid w:val="00FE6065"/>
    <w:rPr>
      <w:rFonts w:ascii="Arial" w:hAnsi="Arial"/>
      <w:sz w:val="16"/>
      <w:vertAlign w:val="superscript"/>
    </w:rPr>
  </w:style>
  <w:style w:type="paragraph" w:customStyle="1" w:styleId="Zwischentitel">
    <w:name w:val="Zwischentitel"/>
    <w:aliases w:val="El_Titel_3"/>
    <w:basedOn w:val="TextgrosserAbstanddanach"/>
    <w:rsid w:val="007B49E3"/>
    <w:pPr>
      <w:spacing w:after="0"/>
      <w:jc w:val="left"/>
    </w:pPr>
    <w:rPr>
      <w:b/>
    </w:rPr>
  </w:style>
  <w:style w:type="paragraph" w:customStyle="1" w:styleId="AufzhlungTabelle">
    <w:name w:val="AufzählungTabelle"/>
    <w:basedOn w:val="Aufzhlung"/>
    <w:rsid w:val="009D402D"/>
    <w:pPr>
      <w:ind w:right="113"/>
    </w:pPr>
  </w:style>
  <w:style w:type="paragraph" w:customStyle="1" w:styleId="Aufzhlung2">
    <w:name w:val="Aufzählung2"/>
    <w:basedOn w:val="Aufzhlung"/>
    <w:qFormat/>
    <w:rsid w:val="00643026"/>
    <w:pPr>
      <w:ind w:left="568"/>
    </w:pPr>
  </w:style>
  <w:style w:type="paragraph" w:customStyle="1" w:styleId="Tabellen-Text">
    <w:name w:val="Tabellen-Text"/>
    <w:basedOn w:val="Standard"/>
    <w:qFormat/>
    <w:rsid w:val="00192EEA"/>
    <w:pPr>
      <w:spacing w:after="0" w:line="240" w:lineRule="auto"/>
      <w:ind w:left="0" w:firstLine="0"/>
    </w:pPr>
    <w:rPr>
      <w:rFonts w:ascii="Arial" w:hAnsi="Arial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1E0923"/>
  </w:style>
  <w:style w:type="paragraph" w:styleId="Aufzhlungszeichen">
    <w:name w:val="List Bullet"/>
    <w:basedOn w:val="Standard"/>
    <w:uiPriority w:val="99"/>
    <w:semiHidden/>
    <w:unhideWhenUsed/>
    <w:rsid w:val="001E0923"/>
    <w:pPr>
      <w:numPr>
        <w:numId w:val="3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1E0923"/>
    <w:pPr>
      <w:numPr>
        <w:numId w:val="4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1E0923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1E0923"/>
    <w:pPr>
      <w:numPr>
        <w:numId w:val="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1E0923"/>
    <w:pPr>
      <w:numPr>
        <w:numId w:val="7"/>
      </w:numPr>
      <w:contextualSpacing/>
    </w:p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1E0923"/>
  </w:style>
  <w:style w:type="character" w:customStyle="1" w:styleId="DatumZchn">
    <w:name w:val="Datum Zchn"/>
    <w:basedOn w:val="Absatz-Standardschriftart"/>
    <w:link w:val="Datum"/>
    <w:uiPriority w:val="99"/>
    <w:semiHidden/>
    <w:rsid w:val="001E0923"/>
    <w:rPr>
      <w:spacing w:val="4"/>
      <w:sz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E092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E0923"/>
    <w:rPr>
      <w:rFonts w:ascii="Segoe UI" w:hAnsi="Segoe UI" w:cs="Segoe UI"/>
      <w:spacing w:val="4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1E0923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1E0923"/>
    <w:rPr>
      <w:spacing w:val="4"/>
      <w:sz w:val="21"/>
    </w:rPr>
  </w:style>
  <w:style w:type="paragraph" w:styleId="Gruformel">
    <w:name w:val="Closing"/>
    <w:basedOn w:val="Standard"/>
    <w:link w:val="GruformelZchn"/>
    <w:uiPriority w:val="99"/>
    <w:semiHidden/>
    <w:unhideWhenUsed/>
    <w:rsid w:val="001E0923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1E0923"/>
    <w:rPr>
      <w:spacing w:val="4"/>
      <w:sz w:val="21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1E0923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1E0923"/>
    <w:rPr>
      <w:i/>
      <w:iCs/>
      <w:spacing w:val="4"/>
      <w:sz w:val="21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1E0923"/>
    <w:pPr>
      <w:spacing w:line="240" w:lineRule="auto"/>
    </w:pPr>
    <w:rPr>
      <w:rFonts w:ascii="Consolas" w:hAnsi="Consola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1E0923"/>
    <w:rPr>
      <w:rFonts w:ascii="Consolas" w:hAnsi="Consolas"/>
      <w:spacing w:val="4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210" w:hanging="21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420" w:hanging="21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630" w:hanging="21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840" w:hanging="21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050" w:hanging="21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260" w:hanging="21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470" w:hanging="21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680" w:hanging="21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890" w:hanging="21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1E0923"/>
    <w:rPr>
      <w:rFonts w:asciiTheme="majorHAnsi" w:eastAsiaTheme="majorEastAsia" w:hAnsiTheme="majorHAnsi" w:cstheme="majorBidi"/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1E0923"/>
    <w:pPr>
      <w:pBdr>
        <w:top w:val="single" w:sz="4" w:space="10" w:color="8B7B5C" w:themeColor="accent1"/>
        <w:bottom w:val="single" w:sz="4" w:space="10" w:color="8B7B5C" w:themeColor="accent1"/>
      </w:pBdr>
      <w:spacing w:before="360" w:after="360"/>
      <w:ind w:left="864" w:right="864"/>
      <w:jc w:val="center"/>
    </w:pPr>
    <w:rPr>
      <w:i/>
      <w:iCs/>
      <w:color w:val="8B7B5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1E0923"/>
    <w:rPr>
      <w:i/>
      <w:iCs/>
      <w:color w:val="8B7B5C" w:themeColor="accent1"/>
      <w:spacing w:val="4"/>
      <w:sz w:val="21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092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0923"/>
    <w:rPr>
      <w:spacing w:val="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09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0923"/>
    <w:rPr>
      <w:b/>
      <w:bCs/>
      <w:spacing w:val="4"/>
    </w:rPr>
  </w:style>
  <w:style w:type="paragraph" w:styleId="Liste">
    <w:name w:val="List"/>
    <w:basedOn w:val="Standard"/>
    <w:uiPriority w:val="99"/>
    <w:semiHidden/>
    <w:unhideWhenUsed/>
    <w:rsid w:val="001E0923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1E0923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1E0923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1E0923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1E0923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1E0923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1E0923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1E0923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1E0923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1E0923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1E0923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1E0923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1E0923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1E0923"/>
    <w:pPr>
      <w:numPr>
        <w:numId w:val="11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1E0923"/>
    <w:pPr>
      <w:numPr>
        <w:numId w:val="12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1E0923"/>
  </w:style>
  <w:style w:type="paragraph" w:styleId="Makrotext">
    <w:name w:val="macro"/>
    <w:link w:val="MakrotextZchn"/>
    <w:uiPriority w:val="99"/>
    <w:semiHidden/>
    <w:unhideWhenUsed/>
    <w:rsid w:val="001E0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spacing w:val="4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1E0923"/>
    <w:rPr>
      <w:rFonts w:ascii="Consolas" w:hAnsi="Consolas"/>
      <w:spacing w:val="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1E0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1E0923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1E0923"/>
    <w:pPr>
      <w:spacing w:line="240" w:lineRule="auto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E0923"/>
    <w:rPr>
      <w:rFonts w:ascii="Consolas" w:hAnsi="Consolas"/>
      <w:spacing w:val="4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1E0923"/>
    <w:pPr>
      <w:ind w:left="210" w:hanging="21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1E0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09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0923"/>
    <w:rPr>
      <w:rFonts w:ascii="Segoe UI" w:hAnsi="Segoe UI" w:cs="Segoe UI"/>
      <w:spacing w:val="4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1E0923"/>
    <w:rPr>
      <w:rFonts w:ascii="Times New Roman" w:hAnsi="Times New Roman" w:cs="Times New Roman"/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1E092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1E0923"/>
    <w:rPr>
      <w:spacing w:val="4"/>
      <w:sz w:val="21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1E092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1E0923"/>
    <w:rPr>
      <w:spacing w:val="4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1E0923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1E0923"/>
    <w:rPr>
      <w:spacing w:val="4"/>
      <w:sz w:val="2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1E0923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1E0923"/>
    <w:rPr>
      <w:spacing w:val="4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1E0923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1E0923"/>
    <w:rPr>
      <w:spacing w:val="4"/>
      <w:sz w:val="21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E0923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1E0923"/>
    <w:rPr>
      <w:spacing w:val="4"/>
      <w:sz w:val="21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1E0923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1E0923"/>
    <w:rPr>
      <w:spacing w:val="4"/>
      <w:sz w:val="21"/>
    </w:rPr>
  </w:style>
  <w:style w:type="paragraph" w:styleId="Umschlagabsenderadresse">
    <w:name w:val="envelope return"/>
    <w:basedOn w:val="Standard"/>
    <w:uiPriority w:val="99"/>
    <w:semiHidden/>
    <w:unhideWhenUsed/>
    <w:rsid w:val="001E0923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Umschlagadresse">
    <w:name w:val="envelope address"/>
    <w:basedOn w:val="Standard"/>
    <w:uiPriority w:val="99"/>
    <w:semiHidden/>
    <w:unhideWhenUsed/>
    <w:rsid w:val="001E0923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1E0923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1E0923"/>
    <w:rPr>
      <w:spacing w:val="4"/>
      <w:sz w:val="21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1E0923"/>
    <w:pPr>
      <w:numPr>
        <w:ilvl w:val="1"/>
      </w:numPr>
      <w:spacing w:after="160"/>
      <w:ind w:left="284" w:hanging="284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1E0923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1E0923"/>
    <w:pPr>
      <w:spacing w:after="100"/>
      <w:ind w:left="63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1E0923"/>
    <w:pPr>
      <w:spacing w:after="100"/>
      <w:ind w:left="8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1E0923"/>
    <w:pPr>
      <w:spacing w:after="100"/>
      <w:ind w:left="105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1E0923"/>
    <w:pPr>
      <w:spacing w:after="100"/>
      <w:ind w:left="12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1E0923"/>
    <w:pPr>
      <w:spacing w:after="100"/>
      <w:ind w:left="147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1E0923"/>
    <w:pPr>
      <w:spacing w:after="100"/>
      <w:ind w:left="1680"/>
    </w:p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1E09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1E0923"/>
    <w:rPr>
      <w:i/>
      <w:iCs/>
      <w:color w:val="404040" w:themeColor="text1" w:themeTint="BF"/>
      <w:spacing w:val="4"/>
      <w:sz w:val="21"/>
    </w:rPr>
  </w:style>
  <w:style w:type="paragraph" w:customStyle="1" w:styleId="Titelunterhalb">
    <w:name w:val="Titel unterhalb"/>
    <w:basedOn w:val="TextgrosserAbstanddanach"/>
    <w:qFormat/>
    <w:rsid w:val="00192EEA"/>
    <w:pPr>
      <w:spacing w:after="280" w:line="340" w:lineRule="exact"/>
      <w:ind w:right="57"/>
    </w:pPr>
    <w:rPr>
      <w:rFonts w:cstheme="minorHAnsi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3633A"/>
    <w:rPr>
      <w:sz w:val="16"/>
      <w:szCs w:val="16"/>
    </w:rPr>
  </w:style>
  <w:style w:type="paragraph" w:customStyle="1" w:styleId="Text">
    <w:name w:val="Text"/>
    <w:basedOn w:val="TextgrosserAbstanddanach"/>
    <w:qFormat/>
    <w:rsid w:val="00BB14ED"/>
    <w:pPr>
      <w:spacing w:after="120"/>
    </w:pPr>
  </w:style>
  <w:style w:type="paragraph" w:customStyle="1" w:styleId="Textrechtsbndig">
    <w:name w:val="Text rechtsbündig"/>
    <w:basedOn w:val="Standard"/>
    <w:qFormat/>
    <w:rsid w:val="00BB14ED"/>
    <w:pPr>
      <w:spacing w:after="120" w:line="336" w:lineRule="auto"/>
      <w:ind w:right="57"/>
      <w:jc w:val="right"/>
    </w:pPr>
  </w:style>
  <w:style w:type="paragraph" w:customStyle="1" w:styleId="Zusammenfassung">
    <w:name w:val="Zusammenfassung"/>
    <w:basedOn w:val="TextgrosserAbstanddanach"/>
    <w:qFormat/>
    <w:rsid w:val="0018526F"/>
    <w:pPr>
      <w:spacing w:line="320" w:lineRule="exact"/>
    </w:pPr>
    <w:rPr>
      <w:color w:val="685C45" w:themeColor="text2"/>
      <w:sz w:val="24"/>
      <w:szCs w:val="24"/>
      <w:lang w:val="fr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6FC1"/>
    <w:rPr>
      <w:color w:val="605E5C"/>
      <w:shd w:val="clear" w:color="auto" w:fill="E1DFDD"/>
    </w:rPr>
  </w:style>
  <w:style w:type="table" w:styleId="Gitternetztabelle1hellAkzent4">
    <w:name w:val="Grid Table 1 Light Accent 4"/>
    <w:basedOn w:val="NormaleTabelle"/>
    <w:uiPriority w:val="46"/>
    <w:rsid w:val="00D65D8E"/>
    <w:pPr>
      <w:spacing w:after="0" w:line="240" w:lineRule="auto"/>
    </w:pPr>
    <w:tblPr>
      <w:tblStyleRowBandSize w:val="1"/>
      <w:tblStyleColBandSize w:val="1"/>
      <w:tblBorders>
        <w:top w:val="single" w:sz="4" w:space="0" w:color="FB939C" w:themeColor="accent4" w:themeTint="66"/>
        <w:left w:val="single" w:sz="4" w:space="0" w:color="FB939C" w:themeColor="accent4" w:themeTint="66"/>
        <w:bottom w:val="single" w:sz="4" w:space="0" w:color="FB939C" w:themeColor="accent4" w:themeTint="66"/>
        <w:right w:val="single" w:sz="4" w:space="0" w:color="FB939C" w:themeColor="accent4" w:themeTint="66"/>
        <w:insideH w:val="single" w:sz="4" w:space="0" w:color="FB939C" w:themeColor="accent4" w:themeTint="66"/>
        <w:insideV w:val="single" w:sz="4" w:space="0" w:color="FB9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5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5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1911B6"/>
    <w:pPr>
      <w:spacing w:after="0" w:line="240" w:lineRule="auto"/>
      <w:ind w:left="0" w:firstLine="0"/>
    </w:pPr>
    <w:rPr>
      <w:sz w:val="19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D65D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design">
    <w:name w:val="Table Theme"/>
    <w:basedOn w:val="NormaleTabelle"/>
    <w:uiPriority w:val="99"/>
    <w:semiHidden/>
    <w:unhideWhenUsed/>
    <w:rsid w:val="003129EF"/>
    <w:pPr>
      <w:spacing w:after="0" w:line="240" w:lineRule="auto"/>
      <w:ind w:left="0" w:firstLine="0"/>
    </w:pPr>
    <w:rPr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</w:style>
  <w:style w:type="table" w:styleId="Listentabelle5dunkelAkzent3">
    <w:name w:val="List Table 5 Dark Accent 3"/>
    <w:basedOn w:val="NormaleTabelle"/>
    <w:uiPriority w:val="50"/>
    <w:rsid w:val="001911B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7C7" w:themeColor="accent3"/>
        <w:left w:val="single" w:sz="24" w:space="0" w:color="DFD7C7" w:themeColor="accent3"/>
        <w:bottom w:val="single" w:sz="24" w:space="0" w:color="DFD7C7" w:themeColor="accent3"/>
        <w:right w:val="single" w:sz="24" w:space="0" w:color="DFD7C7" w:themeColor="accent3"/>
      </w:tblBorders>
    </w:tblPr>
    <w:tcPr>
      <w:shd w:val="clear" w:color="auto" w:fill="DFD7C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4Akzent3">
    <w:name w:val="List Table 4 Accent 3"/>
    <w:basedOn w:val="NormaleTabelle"/>
    <w:uiPriority w:val="49"/>
    <w:rsid w:val="001911B6"/>
    <w:pPr>
      <w:spacing w:after="0" w:line="240" w:lineRule="auto"/>
    </w:pPr>
    <w:tblPr>
      <w:tblStyleRowBandSize w:val="1"/>
      <w:tblStyleColBandSize w:val="1"/>
      <w:tblBorders>
        <w:top w:val="single" w:sz="4" w:space="0" w:color="EBE6DD" w:themeColor="accent3" w:themeTint="99"/>
        <w:left w:val="single" w:sz="4" w:space="0" w:color="EBE6DD" w:themeColor="accent3" w:themeTint="99"/>
        <w:bottom w:val="single" w:sz="4" w:space="0" w:color="EBE6DD" w:themeColor="accent3" w:themeTint="99"/>
        <w:right w:val="single" w:sz="4" w:space="0" w:color="EBE6DD" w:themeColor="accent3" w:themeTint="99"/>
        <w:insideH w:val="single" w:sz="4" w:space="0" w:color="EBE6D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7C7" w:themeColor="accent3"/>
          <w:left w:val="single" w:sz="4" w:space="0" w:color="DFD7C7" w:themeColor="accent3"/>
          <w:bottom w:val="single" w:sz="4" w:space="0" w:color="DFD7C7" w:themeColor="accent3"/>
          <w:right w:val="single" w:sz="4" w:space="0" w:color="DFD7C7" w:themeColor="accent3"/>
          <w:insideH w:val="nil"/>
        </w:tcBorders>
        <w:shd w:val="clear" w:color="auto" w:fill="DFD7C7" w:themeFill="accent3"/>
      </w:tcPr>
    </w:tblStylePr>
    <w:tblStylePr w:type="lastRow">
      <w:rPr>
        <w:b/>
        <w:bCs/>
      </w:rPr>
      <w:tblPr/>
      <w:tcPr>
        <w:tcBorders>
          <w:top w:val="double" w:sz="4" w:space="0" w:color="EBE6D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3" w:themeFill="accent3" w:themeFillTint="33"/>
      </w:tcPr>
    </w:tblStylePr>
    <w:tblStylePr w:type="band1Horz">
      <w:tblPr/>
      <w:tcPr>
        <w:shd w:val="clear" w:color="auto" w:fill="F8F7F3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E6065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Cs w:val="19"/>
    </w:rPr>
  </w:style>
  <w:style w:type="character" w:customStyle="1" w:styleId="KopfzeileZchn">
    <w:name w:val="Kopfzeile Zchn"/>
    <w:basedOn w:val="Absatz-Standardschriftart"/>
    <w:link w:val="Kopfzeile"/>
    <w:uiPriority w:val="99"/>
    <w:rsid w:val="00FE6065"/>
    <w:rPr>
      <w:rFonts w:ascii="Arial" w:hAnsi="Arial"/>
      <w:szCs w:val="19"/>
    </w:rPr>
  </w:style>
  <w:style w:type="table" w:customStyle="1" w:styleId="SNBSBildvorlage">
    <w:name w:val="SNBS Bildvorlage"/>
    <w:basedOn w:val="NormaleTabelle"/>
    <w:uiPriority w:val="99"/>
    <w:rsid w:val="001F7AE4"/>
    <w:pPr>
      <w:spacing w:after="0" w:line="240" w:lineRule="auto"/>
      <w:ind w:left="0" w:firstLine="0"/>
    </w:pPr>
    <w:tblPr>
      <w:tblCellMar>
        <w:left w:w="0" w:type="dxa"/>
        <w:right w:w="0" w:type="dxa"/>
      </w:tblCellMar>
    </w:tblPr>
  </w:style>
  <w:style w:type="table" w:customStyle="1" w:styleId="SNBSDatentabellemitErgebniszeile">
    <w:name w:val="SNBS Datentabelle mit Ergebniszeile"/>
    <w:basedOn w:val="SNBSDatentabelle"/>
    <w:uiPriority w:val="99"/>
    <w:rsid w:val="00275A48"/>
    <w:tblPr/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57" w:rightChars="0" w:right="57" w:firstLineChars="0" w:firstLine="0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  <w:tblStylePr w:type="lastRow">
      <w:rPr>
        <w:rFonts w:ascii="Arial" w:hAnsi="Arial"/>
        <w:b/>
        <w:color w:val="8B7B5C" w:themeColor="accent1"/>
        <w:sz w:val="20"/>
      </w:rPr>
      <w:tblPr/>
      <w:tcPr>
        <w:tcBorders>
          <w:top w:val="single" w:sz="12" w:space="0" w:color="8B7B5C" w:themeColor="accent1"/>
          <w:left w:val="single" w:sz="4" w:space="0" w:color="8B7B5C" w:themeColor="accent1"/>
          <w:bottom w:val="single" w:sz="4" w:space="0" w:color="8B7B5C" w:themeColor="accent1"/>
          <w:right w:val="single" w:sz="4" w:space="0" w:color="8B7B5C" w:themeColor="accent1"/>
          <w:insideH w:val="nil"/>
          <w:insideV w:val="single" w:sz="4" w:space="0" w:color="8B7B5C" w:themeColor="accent1"/>
          <w:tl2br w:val="nil"/>
          <w:tr2bl w:val="nil"/>
        </w:tcBorders>
        <w:shd w:val="clear" w:color="auto" w:fill="FFFFFF" w:themeFill="background1"/>
      </w:tcPr>
    </w:tblStylePr>
    <w:tblStylePr w:type="firstCol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 Nova" w:hAnsi="Arial Nova"/>
        <w:b w:val="0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</w:style>
  <w:style w:type="paragraph" w:customStyle="1" w:styleId="Betreff">
    <w:name w:val="Betreff"/>
    <w:basedOn w:val="Standard"/>
    <w:link w:val="BetreffZchn"/>
    <w:uiPriority w:val="99"/>
    <w:qFormat/>
    <w:rsid w:val="008D175B"/>
    <w:pPr>
      <w:spacing w:after="560" w:line="280" w:lineRule="exact"/>
      <w:ind w:left="0" w:firstLine="0"/>
    </w:pPr>
    <w:rPr>
      <w:b/>
      <w:lang w:eastAsia="de-CH"/>
    </w:rPr>
  </w:style>
  <w:style w:type="character" w:customStyle="1" w:styleId="BetreffZchn">
    <w:name w:val="Betreff Zchn"/>
    <w:basedOn w:val="Absatz-Standardschriftart"/>
    <w:link w:val="Betreff"/>
    <w:uiPriority w:val="99"/>
    <w:rsid w:val="008D175B"/>
    <w:rPr>
      <w:b/>
      <w:lang w:eastAsia="de-CH"/>
    </w:rPr>
  </w:style>
  <w:style w:type="table" w:styleId="Gitternetztabelle5dunkelAkzent1">
    <w:name w:val="Grid Table 5 Dark Accent 1"/>
    <w:basedOn w:val="NormaleTabelle"/>
    <w:uiPriority w:val="50"/>
    <w:rsid w:val="008D175B"/>
    <w:pPr>
      <w:spacing w:after="0" w:line="240" w:lineRule="auto"/>
      <w:ind w:left="0" w:firstLine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7B5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7B5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B7B5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B7B5C" w:themeFill="accent1"/>
      </w:tcPr>
    </w:tblStylePr>
    <w:tblStylePr w:type="band1Vert">
      <w:tblPr/>
      <w:tcPr>
        <w:shd w:val="clear" w:color="auto" w:fill="D2CABB" w:themeFill="accent1" w:themeFillTint="66"/>
      </w:tcPr>
    </w:tblStylePr>
    <w:tblStylePr w:type="band1Horz">
      <w:tblPr/>
      <w:tcPr>
        <w:shd w:val="clear" w:color="auto" w:fill="D2CABB" w:themeFill="accent1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8D17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F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4D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4D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C4D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C4DD" w:themeFill="accent5"/>
      </w:tcPr>
    </w:tblStylePr>
    <w:tblStylePr w:type="band1Vert">
      <w:tblPr/>
      <w:tcPr>
        <w:shd w:val="clear" w:color="auto" w:fill="BFE7F1" w:themeFill="accent5" w:themeFillTint="66"/>
      </w:tcPr>
    </w:tblStylePr>
    <w:tblStylePr w:type="band1Horz">
      <w:tblPr/>
      <w:tcPr>
        <w:shd w:val="clear" w:color="auto" w:fill="BFE7F1" w:themeFill="accent5" w:themeFillTint="66"/>
      </w:tcPr>
    </w:tblStylePr>
  </w:style>
  <w:style w:type="character" w:styleId="Platzhaltertext">
    <w:name w:val="Placeholder Text"/>
    <w:basedOn w:val="Absatz-Standardschriftart"/>
    <w:uiPriority w:val="99"/>
    <w:semiHidden/>
    <w:rsid w:val="008B4A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st239701.sharepoint.com/sites/Files/08SNBSDaten/03_Zertifizierung/03_ZS_Pr&#252;fende_Beurteilungsgremium/03_Beurteilungsgremium/01_Konzept/260909_Nachweis%20Beurteilungsgremium_K11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98F84D6C7D495E880A18FD2FD0EF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E30DA-9078-49CE-838B-D581CC94C183}"/>
      </w:docPartPr>
      <w:docPartBody>
        <w:p w:rsidR="00C864C3" w:rsidRDefault="001F6CDF">
          <w:pPr>
            <w:pStyle w:val="2198F84D6C7D495E880A18FD2FD0EF21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4137DFF7BD42B89434EF67D73DFE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9BB7E7-537F-46A6-88CB-5649B857B2A0}"/>
      </w:docPartPr>
      <w:docPartBody>
        <w:p w:rsidR="00C864C3" w:rsidRDefault="001F6CDF">
          <w:pPr>
            <w:pStyle w:val="734137DFF7BD42B89434EF67D73DFE07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744953D3914789923FFC5CE55075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82B7DD-B0A9-4A0D-A0A2-9682C5BF0DC1}"/>
      </w:docPartPr>
      <w:docPartBody>
        <w:p w:rsidR="00C864C3" w:rsidRDefault="001F6CDF">
          <w:pPr>
            <w:pStyle w:val="D3744953D3914789923FFC5CE5507504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B140ACCEF44493BD60BA4B7698ED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152046-1815-43BB-A893-921FFD48D60B}"/>
      </w:docPartPr>
      <w:docPartBody>
        <w:p w:rsidR="00C864C3" w:rsidRDefault="001F6CDF">
          <w:pPr>
            <w:pStyle w:val="41B140ACCEF44493BD60BA4B7698EDDD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7533C6AB64407EADFD583B851D10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4C9E60-C833-4707-9988-B3592C59B4DB}"/>
      </w:docPartPr>
      <w:docPartBody>
        <w:p w:rsidR="00C864C3" w:rsidRDefault="001F6CDF">
          <w:pPr>
            <w:pStyle w:val="947533C6AB64407EADFD583B851D106A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905A382A87452CA766FB2850ED3F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572E49-ED3B-4D11-8957-BA332FFBAC84}"/>
      </w:docPartPr>
      <w:docPartBody>
        <w:p w:rsidR="00C864C3" w:rsidRDefault="001F6CDF">
          <w:pPr>
            <w:pStyle w:val="73905A382A87452CA766FB2850ED3F62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B04C8C31BA4D8DAA8E043F67EC8B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9F1FC1-F52B-49FD-9E05-10939A10F1B7}"/>
      </w:docPartPr>
      <w:docPartBody>
        <w:p w:rsidR="00C864C3" w:rsidRDefault="001F6CDF">
          <w:pPr>
            <w:pStyle w:val="9EB04C8C31BA4D8DAA8E043F67EC8B65"/>
          </w:pPr>
          <w:r w:rsidRPr="00F267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8D10A9504E41F4A552559238841D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2919C2-2F97-48F4-9CCD-4814A0803F79}"/>
      </w:docPartPr>
      <w:docPartBody>
        <w:p w:rsidR="00C864C3" w:rsidRDefault="001F6CDF">
          <w:pPr>
            <w:pStyle w:val="B28D10A9504E41F4A552559238841D41"/>
          </w:pPr>
          <w:r w:rsidRPr="00E62DD6">
            <w:rPr>
              <w:rStyle w:val="Platzhaltertext"/>
              <w:lang w:val="de-CH" w:eastAsia="en-US"/>
            </w:rPr>
            <w:t>Projektname</w:t>
          </w:r>
          <w:r>
            <w:rPr>
              <w:rStyle w:val="Platzhaltertext"/>
              <w:lang w:val="de-CH" w:eastAsia="en-US"/>
            </w:rPr>
            <w:t>…</w:t>
          </w:r>
        </w:p>
      </w:docPartBody>
    </w:docPart>
    <w:docPart>
      <w:docPartPr>
        <w:name w:val="B25EC5319BC44562BD89AD9FCBB781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88B2B2-E989-4C2E-8DC6-9685849882B0}"/>
      </w:docPartPr>
      <w:docPartBody>
        <w:p w:rsidR="00C864C3" w:rsidRDefault="001F6CDF">
          <w:pPr>
            <w:pStyle w:val="B25EC5319BC44562BD89AD9FCBB7815A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DA475733D2444941B3FF867B194DE0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86BF6E-38FE-4607-A023-812EEEC3F06E}"/>
      </w:docPartPr>
      <w:docPartBody>
        <w:p w:rsidR="00C864C3" w:rsidRDefault="001F6CDF">
          <w:pPr>
            <w:pStyle w:val="DA475733D2444941B3FF867B194DE002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6DD04F5A42643C2ACFDBD62E67436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D2A1D5-21C0-4B37-AE39-DE85D124CE3D}"/>
      </w:docPartPr>
      <w:docPartBody>
        <w:p w:rsidR="00C864C3" w:rsidRDefault="001F6CDF">
          <w:pPr>
            <w:pStyle w:val="76DD04F5A42643C2ACFDBD62E6743655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4D2DD9315C84F4496E25F10D7DD0A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4422BD-C81F-40D1-AE73-DB2563C5F4A4}"/>
      </w:docPartPr>
      <w:docPartBody>
        <w:p w:rsidR="00C864C3" w:rsidRDefault="001F6CDF">
          <w:pPr>
            <w:pStyle w:val="74D2DD9315C84F4496E25F10D7DD0A15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47F512762CE149D1A7A88B00AD171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57E3C9-7C9F-445E-B818-C5996F1B8593}"/>
      </w:docPartPr>
      <w:docPartBody>
        <w:p w:rsidR="00C864C3" w:rsidRDefault="001F6CDF">
          <w:pPr>
            <w:pStyle w:val="47F512762CE149D1A7A88B00AD17160D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B39FB0BCD954E8FBB5FB205C775E0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9092C4-E407-4CCF-9239-7D408BEC6939}"/>
      </w:docPartPr>
      <w:docPartBody>
        <w:p w:rsidR="00C864C3" w:rsidRDefault="001F6CDF">
          <w:pPr>
            <w:pStyle w:val="7B39FB0BCD954E8FBB5FB205C775E0DA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B3AA88C977D44059B785F45838C626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2999B5-EED7-41B2-9EDC-C695D1E6B66F}"/>
      </w:docPartPr>
      <w:docPartBody>
        <w:p w:rsidR="00C864C3" w:rsidRDefault="001F6CDF">
          <w:pPr>
            <w:pStyle w:val="B3AA88C977D44059B785F45838C6269E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81050C2D1A054028A048F17F3B04D2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DD87A4-5F27-4348-84A6-8D21F2B4CC01}"/>
      </w:docPartPr>
      <w:docPartBody>
        <w:p w:rsidR="00C864C3" w:rsidRDefault="001F6CDF">
          <w:pPr>
            <w:pStyle w:val="81050C2D1A054028A048F17F3B04D25D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F93911D15C6E4209A419C73F1DDE72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6C0C3B-64C4-48D7-983C-09F0097261AB}"/>
      </w:docPartPr>
      <w:docPartBody>
        <w:p w:rsidR="00C864C3" w:rsidRDefault="001F6CDF">
          <w:pPr>
            <w:pStyle w:val="F93911D15C6E4209A419C73F1DDE7229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239B7A09A90F492FA5A5E0E6DA7FC5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7A0D3F-F000-4458-8697-A36424182020}"/>
      </w:docPartPr>
      <w:docPartBody>
        <w:p w:rsidR="00C864C3" w:rsidRDefault="001F6CDF">
          <w:pPr>
            <w:pStyle w:val="239B7A09A90F492FA5A5E0E6DA7FC520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97BAF789817745A583D0E6F25AAE0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1E761A-152D-4E49-90DF-97792FDE0404}"/>
      </w:docPartPr>
      <w:docPartBody>
        <w:p w:rsidR="00C864C3" w:rsidRDefault="001F6CDF">
          <w:pPr>
            <w:pStyle w:val="97BAF789817745A583D0E6F25AAE018D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6323CF2B5D80436B973BCA7AF13B82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3829BB-5D86-4436-BE25-5F05FEE9919B}"/>
      </w:docPartPr>
      <w:docPartBody>
        <w:p w:rsidR="00C864C3" w:rsidRDefault="001F6CDF">
          <w:pPr>
            <w:pStyle w:val="6323CF2B5D80436B973BCA7AF13B8248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F24B876C477451C92111B345EB9BA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12338C-77D1-4358-9EC4-81DA59B80A5D}"/>
      </w:docPartPr>
      <w:docPartBody>
        <w:p w:rsidR="00C864C3" w:rsidRDefault="001F6CDF">
          <w:pPr>
            <w:pStyle w:val="7F24B876C477451C92111B345EB9BAA7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8463F78DB334FD5A15B5A7B99C9A7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86757-1AE9-4284-A84F-16288DAA0F92}"/>
      </w:docPartPr>
      <w:docPartBody>
        <w:p w:rsidR="00C864C3" w:rsidRDefault="001F6CDF">
          <w:pPr>
            <w:pStyle w:val="78463F78DB334FD5A15B5A7B99C9A772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987722E4A2B4DCC837BED79DEAB00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266A68-D537-4159-BC04-ABB97E41FE78}"/>
      </w:docPartPr>
      <w:docPartBody>
        <w:p w:rsidR="00C864C3" w:rsidRDefault="001F6CDF">
          <w:pPr>
            <w:pStyle w:val="7987722E4A2B4DCC837BED79DEAB00A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26A370A686E5480DA69729F6C7E84A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BD74D4-8A43-4E12-921D-97E4EF6F463E}"/>
      </w:docPartPr>
      <w:docPartBody>
        <w:p w:rsidR="00C864C3" w:rsidRDefault="001F6CDF">
          <w:pPr>
            <w:pStyle w:val="26A370A686E5480DA69729F6C7E84A2D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86CCE8C7E8E24295A6703A09C10436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A0EE06-5CC0-499E-A290-7629E71BD6EB}"/>
      </w:docPartPr>
      <w:docPartBody>
        <w:p w:rsidR="00C864C3" w:rsidRDefault="001F6CDF">
          <w:pPr>
            <w:pStyle w:val="86CCE8C7E8E24295A6703A09C1043606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AF30F79FDEF345E4BED4E087DFA17E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EEF2F6-CF2A-4EE0-9F11-C308878DB31D}"/>
      </w:docPartPr>
      <w:docPartBody>
        <w:p w:rsidR="00C864C3" w:rsidRDefault="001F6CDF">
          <w:pPr>
            <w:pStyle w:val="AF30F79FDEF345E4BED4E087DFA17E3F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A76B98572ED6433C8C4CDD21F4441B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68DCCA-2208-4AB2-8F3A-C0DF9CC60A33}"/>
      </w:docPartPr>
      <w:docPartBody>
        <w:p w:rsidR="00C864C3" w:rsidRDefault="001F6CDF">
          <w:pPr>
            <w:pStyle w:val="A76B98572ED6433C8C4CDD21F4441B79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531CDD5B4A6845A3BFBD7195B651A5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E1D30-0852-43A6-A717-6E5FB9E445E6}"/>
      </w:docPartPr>
      <w:docPartBody>
        <w:p w:rsidR="00C864C3" w:rsidRDefault="001F6CDF">
          <w:pPr>
            <w:pStyle w:val="531CDD5B4A6845A3BFBD7195B651A52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0CF19156FC0B4F76A6BF77820E6AE8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1C64D-0B6B-4C3A-B3ED-D61649141452}"/>
      </w:docPartPr>
      <w:docPartBody>
        <w:p w:rsidR="00C864C3" w:rsidRDefault="001F6CDF">
          <w:pPr>
            <w:pStyle w:val="0CF19156FC0B4F76A6BF77820E6AE8DD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F198ED9CEB514BC0AFFCE896845CAA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B19EA-A012-437F-BCBD-5535CB6B52F0}"/>
      </w:docPartPr>
      <w:docPartBody>
        <w:p w:rsidR="00C864C3" w:rsidRDefault="001F6CDF">
          <w:pPr>
            <w:pStyle w:val="F198ED9CEB514BC0AFFCE896845CAADC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4A645AA9304340E1A17B9DC14D3D5E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ACDA84-53DC-42B7-B7A4-66E662396B78}"/>
      </w:docPartPr>
      <w:docPartBody>
        <w:p w:rsidR="00C864C3" w:rsidRDefault="001F6CDF">
          <w:pPr>
            <w:pStyle w:val="4A645AA9304340E1A17B9DC14D3D5E1A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229EF27671384ECDBED1A12CD0CF3B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7A3709-577D-48FA-98F4-DD42951657C4}"/>
      </w:docPartPr>
      <w:docPartBody>
        <w:p w:rsidR="00C864C3" w:rsidRDefault="001F6CDF">
          <w:pPr>
            <w:pStyle w:val="229EF27671384ECDBED1A12CD0CF3B1A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8C65D844799B4BB6ACA0FF0FC6ED2B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AC738E-CCDF-4BFB-AC1F-BD1408846118}"/>
      </w:docPartPr>
      <w:docPartBody>
        <w:p w:rsidR="00C864C3" w:rsidRDefault="001F6CDF">
          <w:pPr>
            <w:pStyle w:val="8C65D844799B4BB6ACA0FF0FC6ED2B9D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EF4EC627CBF74679B86CB2E5CAE16F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8FFE77-D1E6-44C1-A012-1CDFEA009C08}"/>
      </w:docPartPr>
      <w:docPartBody>
        <w:p w:rsidR="00C864C3" w:rsidRDefault="001F6CDF">
          <w:pPr>
            <w:pStyle w:val="EF4EC627CBF74679B86CB2E5CAE16FC4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47BBE8756C1A427791D31F44E5B88D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1CA12C-7F09-4F85-B63C-069E00456C2A}"/>
      </w:docPartPr>
      <w:docPartBody>
        <w:p w:rsidR="00C864C3" w:rsidRDefault="001F6CDF">
          <w:pPr>
            <w:pStyle w:val="47BBE8756C1A427791D31F44E5B88D11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788CF47DF720441F8E92BC3D36082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326B21-A03A-4E27-9BBA-5BF113FF98DF}"/>
      </w:docPartPr>
      <w:docPartBody>
        <w:p w:rsidR="00C864C3" w:rsidRDefault="001F6CDF">
          <w:pPr>
            <w:pStyle w:val="788CF47DF720441F8E92BC3D3608221E"/>
          </w:pPr>
          <w:r>
            <w:rPr>
              <w:rStyle w:val="Platzhaltertext"/>
            </w:rPr>
            <w:t>Ti</w:t>
          </w:r>
          <w:r w:rsidRPr="00F26714">
            <w:rPr>
              <w:rStyle w:val="Platzhaltertext"/>
            </w:rPr>
            <w:t>ppen, um Text einzugeben.</w:t>
          </w:r>
        </w:p>
      </w:docPartBody>
    </w:docPart>
    <w:docPart>
      <w:docPartPr>
        <w:name w:val="5267E038C10546A2B7FEB548871BCD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4DB2F9-6E39-485F-851C-28CB1363F80F}"/>
      </w:docPartPr>
      <w:docPartBody>
        <w:p w:rsidR="00C864C3" w:rsidRDefault="001F6CDF">
          <w:pPr>
            <w:pStyle w:val="5267E038C10546A2B7FEB548871BCD00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64270CAE57B34B618661B3E452D54B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9BDD55-DE4D-4007-AE20-99238ECACB43}"/>
      </w:docPartPr>
      <w:docPartBody>
        <w:p w:rsidR="00C864C3" w:rsidRDefault="001F6CDF">
          <w:pPr>
            <w:pStyle w:val="64270CAE57B34B618661B3E452D54B55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D0F6FFEF301140B9A36EF44DC453E1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E71EE2-91DE-4E36-8F3F-5E495DCB168F}"/>
      </w:docPartPr>
      <w:docPartBody>
        <w:p w:rsidR="00C864C3" w:rsidRDefault="001F6CDF">
          <w:pPr>
            <w:pStyle w:val="D0F6FFEF301140B9A36EF44DC453E18A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DFDB170A839A4F2CA852926A656F12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64F898-7DEF-4EFA-AEFE-61F330209A90}"/>
      </w:docPartPr>
      <w:docPartBody>
        <w:p w:rsidR="00C864C3" w:rsidRDefault="001F6CDF">
          <w:pPr>
            <w:pStyle w:val="DFDB170A839A4F2CA852926A656F12E1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CF3577387665400791D96DF43A6C66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8557A8-BDEC-411D-A1FD-53A95A378194}"/>
      </w:docPartPr>
      <w:docPartBody>
        <w:p w:rsidR="00C864C3" w:rsidRDefault="001F6CDF">
          <w:pPr>
            <w:pStyle w:val="CF3577387665400791D96DF43A6C6697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DB0A802DDCB547C38D157D7697D01A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B1C907-3541-4514-B1E6-000EAEDB31F0}"/>
      </w:docPartPr>
      <w:docPartBody>
        <w:p w:rsidR="00C864C3" w:rsidRDefault="001F6CDF">
          <w:pPr>
            <w:pStyle w:val="DB0A802DDCB547C38D157D7697D01AA3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980AAAA21E9E45869EAA350681CF6E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AA943A-0FA9-4708-A15A-7A550A0209CF}"/>
      </w:docPartPr>
      <w:docPartBody>
        <w:p w:rsidR="00C864C3" w:rsidRDefault="001F6CDF">
          <w:pPr>
            <w:pStyle w:val="980AAAA21E9E45869EAA350681CF6EFB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3521A06B212C4B4EA80857D18900C7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716EAD-0785-41C5-810E-F50C7459BEEE}"/>
      </w:docPartPr>
      <w:docPartBody>
        <w:p w:rsidR="00C864C3" w:rsidRDefault="001F6CDF">
          <w:pPr>
            <w:pStyle w:val="3521A06B212C4B4EA80857D18900C750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C3AF2921652E448DB30C14E4E9AD96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81B8A7-1ED5-4687-A494-1DD9A997FCEE}"/>
      </w:docPartPr>
      <w:docPartBody>
        <w:p w:rsidR="00C864C3" w:rsidRDefault="001F6CDF">
          <w:pPr>
            <w:pStyle w:val="C3AF2921652E448DB30C14E4E9AD9635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B8240C760DFC4DA2ACA0B52861FB1A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EDA39D-B16D-447B-A236-A9C9E76DFA6E}"/>
      </w:docPartPr>
      <w:docPartBody>
        <w:p w:rsidR="00C864C3" w:rsidRDefault="001F6CDF">
          <w:pPr>
            <w:pStyle w:val="B8240C760DFC4DA2ACA0B52861FB1A65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6D0A712002AD4E9488B002C9FFB369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8C5E7A-B7C9-4AC2-B1EE-25E445C7D87E}"/>
      </w:docPartPr>
      <w:docPartBody>
        <w:p w:rsidR="00C864C3" w:rsidRDefault="001F6CDF">
          <w:pPr>
            <w:pStyle w:val="6D0A712002AD4E9488B002C9FFB369C8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5F8E09DD573848DF88E75B9497916E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899103-BBF6-483E-9D13-22295E0CF352}"/>
      </w:docPartPr>
      <w:docPartBody>
        <w:p w:rsidR="00C864C3" w:rsidRDefault="001F6CDF">
          <w:pPr>
            <w:pStyle w:val="5F8E09DD573848DF88E75B9497916E4C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2AA55516E832484EB1D7D254953E60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9C225C-3BA5-4EF4-842C-87621139A4C4}"/>
      </w:docPartPr>
      <w:docPartBody>
        <w:p w:rsidR="00C864C3" w:rsidRDefault="001F6CDF">
          <w:pPr>
            <w:pStyle w:val="2AA55516E832484EB1D7D254953E60F8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1D0E7170586D4430B466BBB7754CA8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390C53-11BC-4114-AF1B-A88541906082}"/>
      </w:docPartPr>
      <w:docPartBody>
        <w:p w:rsidR="00C864C3" w:rsidRDefault="001F6CDF">
          <w:pPr>
            <w:pStyle w:val="1D0E7170586D4430B466BBB7754CA8F0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D884EA050550499DAB22BA80381F30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C45A17-1F97-4881-ABD4-789DB2300B32}"/>
      </w:docPartPr>
      <w:docPartBody>
        <w:p w:rsidR="00C864C3" w:rsidRDefault="001F6CDF">
          <w:pPr>
            <w:pStyle w:val="D884EA050550499DAB22BA80381F3022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686E49ADE4E44693BEE052D6A092C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E54DF8-F7F3-481A-B107-210126BD5975}"/>
      </w:docPartPr>
      <w:docPartBody>
        <w:p w:rsidR="00C864C3" w:rsidRDefault="001F6CDF">
          <w:pPr>
            <w:pStyle w:val="686E49ADE4E44693BEE052D6A092C67F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A1B0CC2731614AC08DE2F8EDD5F649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A7F756-D09F-4FC9-B513-EDBF1012B656}"/>
      </w:docPartPr>
      <w:docPartBody>
        <w:p w:rsidR="00C864C3" w:rsidRDefault="001F6CDF">
          <w:pPr>
            <w:pStyle w:val="A1B0CC2731614AC08DE2F8EDD5F649DE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F452A945A2F0418890C03E71240917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C5560F-E62E-4F26-ADAA-9B949EED90E0}"/>
      </w:docPartPr>
      <w:docPartBody>
        <w:p w:rsidR="00C864C3" w:rsidRDefault="001F6CDF">
          <w:pPr>
            <w:pStyle w:val="F452A945A2F0418890C03E71240917B6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CE0C0171D31D415CB6AD99E7C1F4BB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AF002B-0B96-400E-90BD-35B1B4D85068}"/>
      </w:docPartPr>
      <w:docPartBody>
        <w:p w:rsidR="00C864C3" w:rsidRDefault="001F6CDF">
          <w:pPr>
            <w:pStyle w:val="CE0C0171D31D415CB6AD99E7C1F4BBF4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399BDCD4DBCC490885D12BC2879F62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796FF0-2A80-40C5-BA0D-9A7EE145D406}"/>
      </w:docPartPr>
      <w:docPartBody>
        <w:p w:rsidR="00C864C3" w:rsidRDefault="001F6CDF">
          <w:pPr>
            <w:pStyle w:val="399BDCD4DBCC490885D12BC2879F62AA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BD4FF41E12A94688985173E0833855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2CC7E6-C267-4B04-9954-815EE5E18204}"/>
      </w:docPartPr>
      <w:docPartBody>
        <w:p w:rsidR="00C864C3" w:rsidRDefault="001F6CDF">
          <w:pPr>
            <w:pStyle w:val="BD4FF41E12A94688985173E0833855AF"/>
          </w:pPr>
          <w:r w:rsidRPr="00F26714">
            <w:rPr>
              <w:rStyle w:val="Platzhaltertext"/>
            </w:rPr>
            <w:t>Wählen Sie ein Element aus.</w:t>
          </w:r>
        </w:p>
      </w:docPartBody>
    </w:docPart>
    <w:docPart>
      <w:docPartPr>
        <w:name w:val="CD48AE7631AC4294BC7BC2BCA5623A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3C41CF-4408-44D4-92F3-EC792A351324}"/>
      </w:docPartPr>
      <w:docPartBody>
        <w:p w:rsidR="00C864C3" w:rsidRDefault="001F6CDF">
          <w:pPr>
            <w:pStyle w:val="CD48AE7631AC4294BC7BC2BCA5623AB9"/>
          </w:pPr>
          <w:r>
            <w:rPr>
              <w:rStyle w:val="Platzhaltertext"/>
            </w:rPr>
            <w:t>[Ort, Datum]</w:t>
          </w:r>
        </w:p>
      </w:docPartBody>
    </w:docPart>
    <w:docPart>
      <w:docPartPr>
        <w:name w:val="A90C3FE9E3A44CB2B76AF220FAECF7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49D53B-083E-46BA-8730-7152E72DB81E}"/>
      </w:docPartPr>
      <w:docPartBody>
        <w:p w:rsidR="00F67D68" w:rsidRDefault="00C864C3" w:rsidP="00C864C3">
          <w:pPr>
            <w:pStyle w:val="A90C3FE9E3A44CB2B76AF220FAECF72C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F6F7E5E068D64502951B5270549D6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ACF1DC-15EC-4914-BB14-ECBDFBA16058}"/>
      </w:docPartPr>
      <w:docPartBody>
        <w:p w:rsidR="00F67D68" w:rsidRDefault="00C864C3" w:rsidP="00C864C3">
          <w:pPr>
            <w:pStyle w:val="F6F7E5E068D64502951B5270549D6FA1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F99D0DDB6D794BD9BAB980EB766B83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F77AF2-2B16-4ABA-827C-B9892C57573C}"/>
      </w:docPartPr>
      <w:docPartBody>
        <w:p w:rsidR="00F67D68" w:rsidRDefault="00C864C3" w:rsidP="00C864C3">
          <w:pPr>
            <w:pStyle w:val="F99D0DDB6D794BD9BAB980EB766B83E7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D7A51A15C7B740B5A833DDF32A5582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51989C-1D63-41DF-8467-7A9459D91479}"/>
      </w:docPartPr>
      <w:docPartBody>
        <w:p w:rsidR="00F67D68" w:rsidRDefault="00C864C3" w:rsidP="00C864C3">
          <w:pPr>
            <w:pStyle w:val="D7A51A15C7B740B5A833DDF32A55821F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5119BC9441D84B8D927E0D190B0761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61E345-8061-41D0-A860-153FAB1A9F91}"/>
      </w:docPartPr>
      <w:docPartBody>
        <w:p w:rsidR="00F67D68" w:rsidRDefault="00C864C3" w:rsidP="00C864C3">
          <w:pPr>
            <w:pStyle w:val="5119BC9441D84B8D927E0D190B0761BD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9F77B2C3F7D6418F84DD056745F909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8BA49D-22DE-4415-A894-872ECD80FF80}"/>
      </w:docPartPr>
      <w:docPartBody>
        <w:p w:rsidR="00F67D68" w:rsidRDefault="00C864C3" w:rsidP="00C864C3">
          <w:pPr>
            <w:pStyle w:val="9F77B2C3F7D6418F84DD056745F909E6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2185A34E7A2C445BB83AAD4866E26D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4BA4C-CD58-4F70-A9D3-0CFD4DE2676D}"/>
      </w:docPartPr>
      <w:docPartBody>
        <w:p w:rsidR="00F67D68" w:rsidRDefault="00C864C3" w:rsidP="00C864C3">
          <w:pPr>
            <w:pStyle w:val="2185A34E7A2C445BB83AAD4866E26DA3"/>
          </w:pPr>
          <w:r>
            <w:rPr>
              <w:rStyle w:val="Platzhaltertext"/>
            </w:rPr>
            <w:t>Bitte wählen</w:t>
          </w:r>
        </w:p>
      </w:docPartBody>
    </w:docPart>
    <w:docPart>
      <w:docPartPr>
        <w:name w:val="B5D7726429E44C8EB8635BDB408F92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C1586A-0573-44E1-A494-3CD2A03EC256}"/>
      </w:docPartPr>
      <w:docPartBody>
        <w:p w:rsidR="00F67D68" w:rsidRDefault="00C864C3" w:rsidP="00C864C3">
          <w:pPr>
            <w:pStyle w:val="B5D7726429E44C8EB8635BDB408F925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73A7B74D4EB84EB6AF5B44898D23BF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BBCFFE-38DB-4E2C-88DF-D46E727CEAFF}"/>
      </w:docPartPr>
      <w:docPartBody>
        <w:p w:rsidR="00F67D68" w:rsidRDefault="00C864C3" w:rsidP="00C864C3">
          <w:pPr>
            <w:pStyle w:val="73A7B74D4EB84EB6AF5B44898D23BF3A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1174B108C789452E8ED368F1590D8A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E1ACF0-3E06-4932-945B-5C6AA79E6EEF}"/>
      </w:docPartPr>
      <w:docPartBody>
        <w:p w:rsidR="00F67D68" w:rsidRDefault="00C864C3" w:rsidP="00C864C3">
          <w:pPr>
            <w:pStyle w:val="1174B108C789452E8ED368F1590D8A3F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E006811BBA844E4AA3473D4C335CC2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92F5F5-0994-415C-9327-47BCCF289344}"/>
      </w:docPartPr>
      <w:docPartBody>
        <w:p w:rsidR="00F67D68" w:rsidRDefault="00C864C3" w:rsidP="00C864C3">
          <w:pPr>
            <w:pStyle w:val="E006811BBA844E4AA3473D4C335CC24B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56DB4C9546CA4F389F9E4218FB61C8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F824EF-EB78-4B83-BFE2-063A9AB2337C}"/>
      </w:docPartPr>
      <w:docPartBody>
        <w:p w:rsidR="00F67D68" w:rsidRDefault="00C864C3" w:rsidP="00C864C3">
          <w:pPr>
            <w:pStyle w:val="56DB4C9546CA4F389F9E4218FB61C853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5038AFFADD7942179262A8FB090935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F7B40C-A26B-4B10-95F5-2B35CF9EF511}"/>
      </w:docPartPr>
      <w:docPartBody>
        <w:p w:rsidR="00F67D68" w:rsidRDefault="00C864C3" w:rsidP="00C864C3">
          <w:pPr>
            <w:pStyle w:val="5038AFFADD7942179262A8FB0909353E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12A2EAA7E5FF4CBFAA14B99884D2C0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D985BB-B0A2-4F0B-95A4-94DF2BBCCA27}"/>
      </w:docPartPr>
      <w:docPartBody>
        <w:p w:rsidR="00F67D68" w:rsidRDefault="00C864C3" w:rsidP="00C864C3">
          <w:pPr>
            <w:pStyle w:val="12A2EAA7E5FF4CBFAA14B99884D2C013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A9A414974C58410BBF383AC4C2CB5D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3EBA8A-5982-4CBA-A998-9C265AE47884}"/>
      </w:docPartPr>
      <w:docPartBody>
        <w:p w:rsidR="00F67D68" w:rsidRDefault="00C864C3" w:rsidP="00C864C3">
          <w:pPr>
            <w:pStyle w:val="A9A414974C58410BBF383AC4C2CB5D93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FADF4C055DEA440AA0F54E5C27B8CC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7ED5CC-669E-4FAD-AED4-907618CEA365}"/>
      </w:docPartPr>
      <w:docPartBody>
        <w:p w:rsidR="00F67D68" w:rsidRDefault="00C864C3" w:rsidP="00C864C3">
          <w:pPr>
            <w:pStyle w:val="FADF4C055DEA440AA0F54E5C27B8CC72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72C4B664DED64D488524608B7F52D6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954D21-384A-4545-BAD9-FDD9D372766F}"/>
      </w:docPartPr>
      <w:docPartBody>
        <w:p w:rsidR="00F67D68" w:rsidRDefault="00C864C3" w:rsidP="00C864C3">
          <w:pPr>
            <w:pStyle w:val="72C4B664DED64D488524608B7F52D6D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846CBC86D0514319B54F9BA969FC0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9F5647-FF5F-427E-B528-78B05FE785F8}"/>
      </w:docPartPr>
      <w:docPartBody>
        <w:p w:rsidR="00F67D68" w:rsidRDefault="00C864C3" w:rsidP="00C864C3">
          <w:pPr>
            <w:pStyle w:val="846CBC86D0514319B54F9BA969FC0CD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EBE0F8C6B3544CC1BC27687983FAB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6CE5B8-15C9-4100-8673-8E692424E0C7}"/>
      </w:docPartPr>
      <w:docPartBody>
        <w:p w:rsidR="00F67D68" w:rsidRDefault="00C864C3" w:rsidP="00C864C3">
          <w:pPr>
            <w:pStyle w:val="EBE0F8C6B3544CC1BC27687983FAB51D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82BB2319AB714DA396ABFBD010B35D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BD20A5-5D17-4FB1-A482-89E0D430ACB3}"/>
      </w:docPartPr>
      <w:docPartBody>
        <w:p w:rsidR="00F67D68" w:rsidRDefault="00C864C3" w:rsidP="00C864C3">
          <w:pPr>
            <w:pStyle w:val="82BB2319AB714DA396ABFBD010B35D33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D47B02790FEC49BDB87A542DAB1D7E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F37E73-6FAD-4860-9297-075D8E90DB10}"/>
      </w:docPartPr>
      <w:docPartBody>
        <w:p w:rsidR="00F67D68" w:rsidRDefault="00C864C3" w:rsidP="00C864C3">
          <w:pPr>
            <w:pStyle w:val="D47B02790FEC49BDB87A542DAB1D7ED7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4CE240647F3841F297C9EB92F87751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D107F1-AFEE-4FA2-A0AB-4BB9BD20FC15}"/>
      </w:docPartPr>
      <w:docPartBody>
        <w:p w:rsidR="00F67D68" w:rsidRDefault="00C864C3" w:rsidP="00C864C3">
          <w:pPr>
            <w:pStyle w:val="4CE240647F3841F297C9EB92F8775177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3A1042984B5742898470DD35463023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D5A6BA-50A9-41D3-8421-B7B308206BC8}"/>
      </w:docPartPr>
      <w:docPartBody>
        <w:p w:rsidR="00F67D68" w:rsidRDefault="00C864C3" w:rsidP="00C864C3">
          <w:pPr>
            <w:pStyle w:val="3A1042984B5742898470DD3546302340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EF45EFA395014E7BB55184B2F60007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E3118-A771-452F-BD21-B34635372566}"/>
      </w:docPartPr>
      <w:docPartBody>
        <w:p w:rsidR="00F67D68" w:rsidRDefault="00C864C3" w:rsidP="00C864C3">
          <w:pPr>
            <w:pStyle w:val="EF45EFA395014E7BB55184B2F600079E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EA79159276504763A528F661CA4FA0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5E69F5-B5CC-4675-BE87-FBE0A730FD31}"/>
      </w:docPartPr>
      <w:docPartBody>
        <w:p w:rsidR="00F67D68" w:rsidRDefault="00C864C3" w:rsidP="00C864C3">
          <w:pPr>
            <w:pStyle w:val="EA79159276504763A528F661CA4FA065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CC2063679D42426ABA6C6776E03D25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A876DD-FE37-4354-B6A7-23A14EAD1571}"/>
      </w:docPartPr>
      <w:docPartBody>
        <w:p w:rsidR="00F67D68" w:rsidRDefault="00C864C3" w:rsidP="00C864C3">
          <w:pPr>
            <w:pStyle w:val="CC2063679D42426ABA6C6776E03D259E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CD354F6092B94AE58AFED86383AE86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646024-DD35-4BA1-933C-67B180FBCB4E}"/>
      </w:docPartPr>
      <w:docPartBody>
        <w:p w:rsidR="00F67D68" w:rsidRDefault="00C864C3" w:rsidP="00C864C3">
          <w:pPr>
            <w:pStyle w:val="CD354F6092B94AE58AFED86383AE8691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50E82690038547838265927074EC9A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D050DC-6D11-4A0B-A10A-B7F7B9DE8C6A}"/>
      </w:docPartPr>
      <w:docPartBody>
        <w:p w:rsidR="00F67D68" w:rsidRDefault="00C864C3" w:rsidP="00C864C3">
          <w:pPr>
            <w:pStyle w:val="50E82690038547838265927074EC9A2B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CB33BC7E313642CA8E5DAD12318F82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FE5B6B-EDA9-478D-94EE-AD80AB185DA7}"/>
      </w:docPartPr>
      <w:docPartBody>
        <w:p w:rsidR="00F67D68" w:rsidRDefault="00C864C3" w:rsidP="00C864C3">
          <w:pPr>
            <w:pStyle w:val="CB33BC7E313642CA8E5DAD12318F827A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A7BEAC9136FF405A9D97732A25FA4E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3613ED-8F5F-4175-9817-45DD45C1DCB2}"/>
      </w:docPartPr>
      <w:docPartBody>
        <w:p w:rsidR="00F67D68" w:rsidRDefault="00C864C3" w:rsidP="00C864C3">
          <w:pPr>
            <w:pStyle w:val="A7BEAC9136FF405A9D97732A25FA4E35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BB4AF95C100348418392604E7D74A3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979B64-65F5-46CB-A298-1742EB8ABE02}"/>
      </w:docPartPr>
      <w:docPartBody>
        <w:p w:rsidR="00F67D68" w:rsidRDefault="00C864C3" w:rsidP="00C864C3">
          <w:pPr>
            <w:pStyle w:val="BB4AF95C100348418392604E7D74A39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F63EF3332C2748D9AF0CA9421426D8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8651BB-4377-44DC-ACDC-0C8513E31156}"/>
      </w:docPartPr>
      <w:docPartBody>
        <w:p w:rsidR="00F67D68" w:rsidRDefault="00C864C3" w:rsidP="00C864C3">
          <w:pPr>
            <w:pStyle w:val="F63EF3332C2748D9AF0CA9421426D8E4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DEB9377C05514483B4ABFDC0D48E24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852828-0461-422C-ABBB-69C2C9877DC3}"/>
      </w:docPartPr>
      <w:docPartBody>
        <w:p w:rsidR="00F67D68" w:rsidRDefault="00C864C3" w:rsidP="00C864C3">
          <w:pPr>
            <w:pStyle w:val="DEB9377C05514483B4ABFDC0D48E2472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9E5A772C440D4E0D81A9BEBE792BF7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B12545-F8F4-4BDC-B441-100CD027A6C9}"/>
      </w:docPartPr>
      <w:docPartBody>
        <w:p w:rsidR="00F67D68" w:rsidRDefault="00C864C3" w:rsidP="00C864C3">
          <w:pPr>
            <w:pStyle w:val="9E5A772C440D4E0D81A9BEBE792BF763"/>
          </w:pPr>
          <w:r w:rsidRPr="00C86B61">
            <w:rPr>
              <w:rStyle w:val="Platzhaltertext"/>
            </w:rPr>
            <w:t>Bitte wählen</w:t>
          </w:r>
        </w:p>
      </w:docPartBody>
    </w:docPart>
    <w:docPart>
      <w:docPartPr>
        <w:name w:val="E1267168E1D8474D8114549ED4183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24A95B-AE29-46BC-8AD6-62D91CE3DBBF}"/>
      </w:docPartPr>
      <w:docPartBody>
        <w:p w:rsidR="00F67D68" w:rsidRDefault="00C864C3" w:rsidP="00C864C3">
          <w:pPr>
            <w:pStyle w:val="E1267168E1D8474D8114549ED4183C25"/>
          </w:pPr>
          <w:r w:rsidRPr="00C86B61">
            <w:rPr>
              <w:rStyle w:val="Platzhaltertext"/>
            </w:rPr>
            <w:t>Bitte 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4D"/>
    <w:rsid w:val="001F6CDF"/>
    <w:rsid w:val="00506531"/>
    <w:rsid w:val="005B3998"/>
    <w:rsid w:val="00694D3E"/>
    <w:rsid w:val="007710FA"/>
    <w:rsid w:val="00AA444D"/>
    <w:rsid w:val="00C864C3"/>
    <w:rsid w:val="00CD721B"/>
    <w:rsid w:val="00F6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864C3"/>
    <w:rPr>
      <w:color w:val="666666"/>
    </w:rPr>
  </w:style>
  <w:style w:type="paragraph" w:customStyle="1" w:styleId="2198F84D6C7D495E880A18FD2FD0EF21">
    <w:name w:val="2198F84D6C7D495E880A18FD2FD0EF21"/>
  </w:style>
  <w:style w:type="paragraph" w:customStyle="1" w:styleId="734137DFF7BD42B89434EF67D73DFE07">
    <w:name w:val="734137DFF7BD42B89434EF67D73DFE07"/>
  </w:style>
  <w:style w:type="paragraph" w:customStyle="1" w:styleId="D3744953D3914789923FFC5CE5507504">
    <w:name w:val="D3744953D3914789923FFC5CE5507504"/>
  </w:style>
  <w:style w:type="paragraph" w:customStyle="1" w:styleId="41B140ACCEF44493BD60BA4B7698EDDD">
    <w:name w:val="41B140ACCEF44493BD60BA4B7698EDDD"/>
  </w:style>
  <w:style w:type="paragraph" w:customStyle="1" w:styleId="947533C6AB64407EADFD583B851D106A">
    <w:name w:val="947533C6AB64407EADFD583B851D106A"/>
  </w:style>
  <w:style w:type="paragraph" w:customStyle="1" w:styleId="73905A382A87452CA766FB2850ED3F62">
    <w:name w:val="73905A382A87452CA766FB2850ED3F62"/>
  </w:style>
  <w:style w:type="paragraph" w:customStyle="1" w:styleId="9EB04C8C31BA4D8DAA8E043F67EC8B65">
    <w:name w:val="9EB04C8C31BA4D8DAA8E043F67EC8B65"/>
  </w:style>
  <w:style w:type="paragraph" w:customStyle="1" w:styleId="B28D10A9504E41F4A552559238841D41">
    <w:name w:val="B28D10A9504E41F4A552559238841D41"/>
  </w:style>
  <w:style w:type="paragraph" w:customStyle="1" w:styleId="B25EC5319BC44562BD89AD9FCBB7815A">
    <w:name w:val="B25EC5319BC44562BD89AD9FCBB7815A"/>
  </w:style>
  <w:style w:type="paragraph" w:customStyle="1" w:styleId="DA475733D2444941B3FF867B194DE002">
    <w:name w:val="DA475733D2444941B3FF867B194DE002"/>
  </w:style>
  <w:style w:type="paragraph" w:customStyle="1" w:styleId="76DD04F5A42643C2ACFDBD62E6743655">
    <w:name w:val="76DD04F5A42643C2ACFDBD62E6743655"/>
  </w:style>
  <w:style w:type="paragraph" w:customStyle="1" w:styleId="74D2DD9315C84F4496E25F10D7DD0A15">
    <w:name w:val="74D2DD9315C84F4496E25F10D7DD0A15"/>
  </w:style>
  <w:style w:type="paragraph" w:customStyle="1" w:styleId="47F512762CE149D1A7A88B00AD17160D">
    <w:name w:val="47F512762CE149D1A7A88B00AD17160D"/>
  </w:style>
  <w:style w:type="paragraph" w:customStyle="1" w:styleId="7B39FB0BCD954E8FBB5FB205C775E0DA">
    <w:name w:val="7B39FB0BCD954E8FBB5FB205C775E0DA"/>
  </w:style>
  <w:style w:type="paragraph" w:customStyle="1" w:styleId="B3AA88C977D44059B785F45838C6269E">
    <w:name w:val="B3AA88C977D44059B785F45838C6269E"/>
  </w:style>
  <w:style w:type="paragraph" w:customStyle="1" w:styleId="81050C2D1A054028A048F17F3B04D25D">
    <w:name w:val="81050C2D1A054028A048F17F3B04D25D"/>
  </w:style>
  <w:style w:type="paragraph" w:customStyle="1" w:styleId="F93911D15C6E4209A419C73F1DDE7229">
    <w:name w:val="F93911D15C6E4209A419C73F1DDE7229"/>
  </w:style>
  <w:style w:type="paragraph" w:customStyle="1" w:styleId="239B7A09A90F492FA5A5E0E6DA7FC520">
    <w:name w:val="239B7A09A90F492FA5A5E0E6DA7FC520"/>
  </w:style>
  <w:style w:type="paragraph" w:customStyle="1" w:styleId="97BAF789817745A583D0E6F25AAE018D">
    <w:name w:val="97BAF789817745A583D0E6F25AAE018D"/>
  </w:style>
  <w:style w:type="paragraph" w:customStyle="1" w:styleId="6323CF2B5D80436B973BCA7AF13B8248">
    <w:name w:val="6323CF2B5D80436B973BCA7AF13B8248"/>
  </w:style>
  <w:style w:type="paragraph" w:customStyle="1" w:styleId="7F24B876C477451C92111B345EB9BAA7">
    <w:name w:val="7F24B876C477451C92111B345EB9BAA7"/>
  </w:style>
  <w:style w:type="paragraph" w:customStyle="1" w:styleId="78463F78DB334FD5A15B5A7B99C9A772">
    <w:name w:val="78463F78DB334FD5A15B5A7B99C9A772"/>
  </w:style>
  <w:style w:type="paragraph" w:customStyle="1" w:styleId="7987722E4A2B4DCC837BED79DEAB00A4">
    <w:name w:val="7987722E4A2B4DCC837BED79DEAB00A4"/>
  </w:style>
  <w:style w:type="paragraph" w:customStyle="1" w:styleId="26A370A686E5480DA69729F6C7E84A2D">
    <w:name w:val="26A370A686E5480DA69729F6C7E84A2D"/>
  </w:style>
  <w:style w:type="paragraph" w:customStyle="1" w:styleId="86CCE8C7E8E24295A6703A09C1043606">
    <w:name w:val="86CCE8C7E8E24295A6703A09C1043606"/>
  </w:style>
  <w:style w:type="paragraph" w:customStyle="1" w:styleId="AF30F79FDEF345E4BED4E087DFA17E3F">
    <w:name w:val="AF30F79FDEF345E4BED4E087DFA17E3F"/>
  </w:style>
  <w:style w:type="paragraph" w:customStyle="1" w:styleId="A76B98572ED6433C8C4CDD21F4441B79">
    <w:name w:val="A76B98572ED6433C8C4CDD21F4441B79"/>
  </w:style>
  <w:style w:type="paragraph" w:customStyle="1" w:styleId="531CDD5B4A6845A3BFBD7195B651A524">
    <w:name w:val="531CDD5B4A6845A3BFBD7195B651A524"/>
  </w:style>
  <w:style w:type="paragraph" w:customStyle="1" w:styleId="0CF19156FC0B4F76A6BF77820E6AE8DD">
    <w:name w:val="0CF19156FC0B4F76A6BF77820E6AE8DD"/>
  </w:style>
  <w:style w:type="paragraph" w:customStyle="1" w:styleId="F198ED9CEB514BC0AFFCE896845CAADC">
    <w:name w:val="F198ED9CEB514BC0AFFCE896845CAADC"/>
  </w:style>
  <w:style w:type="paragraph" w:customStyle="1" w:styleId="4A645AA9304340E1A17B9DC14D3D5E1A">
    <w:name w:val="4A645AA9304340E1A17B9DC14D3D5E1A"/>
  </w:style>
  <w:style w:type="paragraph" w:customStyle="1" w:styleId="229EF27671384ECDBED1A12CD0CF3B1A">
    <w:name w:val="229EF27671384ECDBED1A12CD0CF3B1A"/>
  </w:style>
  <w:style w:type="paragraph" w:customStyle="1" w:styleId="8C65D844799B4BB6ACA0FF0FC6ED2B9D">
    <w:name w:val="8C65D844799B4BB6ACA0FF0FC6ED2B9D"/>
  </w:style>
  <w:style w:type="paragraph" w:customStyle="1" w:styleId="EF4EC627CBF74679B86CB2E5CAE16FC4">
    <w:name w:val="EF4EC627CBF74679B86CB2E5CAE16FC4"/>
  </w:style>
  <w:style w:type="paragraph" w:customStyle="1" w:styleId="47BBE8756C1A427791D31F44E5B88D11">
    <w:name w:val="47BBE8756C1A427791D31F44E5B88D11"/>
  </w:style>
  <w:style w:type="paragraph" w:customStyle="1" w:styleId="788CF47DF720441F8E92BC3D3608221E">
    <w:name w:val="788CF47DF720441F8E92BC3D3608221E"/>
  </w:style>
  <w:style w:type="paragraph" w:customStyle="1" w:styleId="5267E038C10546A2B7FEB548871BCD00">
    <w:name w:val="5267E038C10546A2B7FEB548871BCD00"/>
  </w:style>
  <w:style w:type="paragraph" w:customStyle="1" w:styleId="64270CAE57B34B618661B3E452D54B55">
    <w:name w:val="64270CAE57B34B618661B3E452D54B55"/>
  </w:style>
  <w:style w:type="paragraph" w:customStyle="1" w:styleId="D0F6FFEF301140B9A36EF44DC453E18A">
    <w:name w:val="D0F6FFEF301140B9A36EF44DC453E18A"/>
  </w:style>
  <w:style w:type="paragraph" w:customStyle="1" w:styleId="DFDB170A839A4F2CA852926A656F12E1">
    <w:name w:val="DFDB170A839A4F2CA852926A656F12E1"/>
  </w:style>
  <w:style w:type="paragraph" w:customStyle="1" w:styleId="CF3577387665400791D96DF43A6C6697">
    <w:name w:val="CF3577387665400791D96DF43A6C6697"/>
  </w:style>
  <w:style w:type="paragraph" w:customStyle="1" w:styleId="DB0A802DDCB547C38D157D7697D01AA3">
    <w:name w:val="DB0A802DDCB547C38D157D7697D01AA3"/>
  </w:style>
  <w:style w:type="paragraph" w:customStyle="1" w:styleId="980AAAA21E9E45869EAA350681CF6EFB">
    <w:name w:val="980AAAA21E9E45869EAA350681CF6EFB"/>
  </w:style>
  <w:style w:type="paragraph" w:customStyle="1" w:styleId="3521A06B212C4B4EA80857D18900C750">
    <w:name w:val="3521A06B212C4B4EA80857D18900C750"/>
  </w:style>
  <w:style w:type="paragraph" w:customStyle="1" w:styleId="C3AF2921652E448DB30C14E4E9AD9635">
    <w:name w:val="C3AF2921652E448DB30C14E4E9AD9635"/>
  </w:style>
  <w:style w:type="paragraph" w:customStyle="1" w:styleId="B8240C760DFC4DA2ACA0B52861FB1A65">
    <w:name w:val="B8240C760DFC4DA2ACA0B52861FB1A65"/>
  </w:style>
  <w:style w:type="paragraph" w:customStyle="1" w:styleId="6D0A712002AD4E9488B002C9FFB369C8">
    <w:name w:val="6D0A712002AD4E9488B002C9FFB369C8"/>
  </w:style>
  <w:style w:type="paragraph" w:customStyle="1" w:styleId="5F8E09DD573848DF88E75B9497916E4C">
    <w:name w:val="5F8E09DD573848DF88E75B9497916E4C"/>
  </w:style>
  <w:style w:type="paragraph" w:customStyle="1" w:styleId="2AA55516E832484EB1D7D254953E60F8">
    <w:name w:val="2AA55516E832484EB1D7D254953E60F8"/>
  </w:style>
  <w:style w:type="paragraph" w:customStyle="1" w:styleId="1D0E7170586D4430B466BBB7754CA8F0">
    <w:name w:val="1D0E7170586D4430B466BBB7754CA8F0"/>
  </w:style>
  <w:style w:type="paragraph" w:customStyle="1" w:styleId="D884EA050550499DAB22BA80381F3022">
    <w:name w:val="D884EA050550499DAB22BA80381F3022"/>
  </w:style>
  <w:style w:type="paragraph" w:customStyle="1" w:styleId="686E49ADE4E44693BEE052D6A092C67F">
    <w:name w:val="686E49ADE4E44693BEE052D6A092C67F"/>
  </w:style>
  <w:style w:type="paragraph" w:customStyle="1" w:styleId="A1B0CC2731614AC08DE2F8EDD5F649DE">
    <w:name w:val="A1B0CC2731614AC08DE2F8EDD5F649DE"/>
  </w:style>
  <w:style w:type="paragraph" w:customStyle="1" w:styleId="F452A945A2F0418890C03E71240917B6">
    <w:name w:val="F452A945A2F0418890C03E71240917B6"/>
  </w:style>
  <w:style w:type="paragraph" w:customStyle="1" w:styleId="CE0C0171D31D415CB6AD99E7C1F4BBF4">
    <w:name w:val="CE0C0171D31D415CB6AD99E7C1F4BBF4"/>
  </w:style>
  <w:style w:type="paragraph" w:customStyle="1" w:styleId="399BDCD4DBCC490885D12BC2879F62AA">
    <w:name w:val="399BDCD4DBCC490885D12BC2879F62AA"/>
  </w:style>
  <w:style w:type="paragraph" w:customStyle="1" w:styleId="BD4FF41E12A94688985173E0833855AF">
    <w:name w:val="BD4FF41E12A94688985173E0833855AF"/>
  </w:style>
  <w:style w:type="paragraph" w:customStyle="1" w:styleId="CD48AE7631AC4294BC7BC2BCA5623AB9">
    <w:name w:val="CD48AE7631AC4294BC7BC2BCA5623AB9"/>
  </w:style>
  <w:style w:type="paragraph" w:customStyle="1" w:styleId="A90C3FE9E3A44CB2B76AF220FAECF72C">
    <w:name w:val="A90C3FE9E3A44CB2B76AF220FAECF72C"/>
    <w:rsid w:val="00C864C3"/>
  </w:style>
  <w:style w:type="paragraph" w:customStyle="1" w:styleId="F6F7E5E068D64502951B5270549D6FA1">
    <w:name w:val="F6F7E5E068D64502951B5270549D6FA1"/>
    <w:rsid w:val="00C864C3"/>
  </w:style>
  <w:style w:type="paragraph" w:customStyle="1" w:styleId="F99D0DDB6D794BD9BAB980EB766B83E7">
    <w:name w:val="F99D0DDB6D794BD9BAB980EB766B83E7"/>
    <w:rsid w:val="00C864C3"/>
  </w:style>
  <w:style w:type="paragraph" w:customStyle="1" w:styleId="D7A51A15C7B740B5A833DDF32A55821F">
    <w:name w:val="D7A51A15C7B740B5A833DDF32A55821F"/>
    <w:rsid w:val="00C864C3"/>
  </w:style>
  <w:style w:type="paragraph" w:customStyle="1" w:styleId="5119BC9441D84B8D927E0D190B0761BD">
    <w:name w:val="5119BC9441D84B8D927E0D190B0761BD"/>
    <w:rsid w:val="00C864C3"/>
  </w:style>
  <w:style w:type="paragraph" w:customStyle="1" w:styleId="9F77B2C3F7D6418F84DD056745F909E6">
    <w:name w:val="9F77B2C3F7D6418F84DD056745F909E6"/>
    <w:rsid w:val="00C864C3"/>
  </w:style>
  <w:style w:type="paragraph" w:customStyle="1" w:styleId="2185A34E7A2C445BB83AAD4866E26DA3">
    <w:name w:val="2185A34E7A2C445BB83AAD4866E26DA3"/>
    <w:rsid w:val="00C864C3"/>
  </w:style>
  <w:style w:type="paragraph" w:customStyle="1" w:styleId="B5D7726429E44C8EB8635BDB408F9254">
    <w:name w:val="B5D7726429E44C8EB8635BDB408F9254"/>
    <w:rsid w:val="00C864C3"/>
  </w:style>
  <w:style w:type="paragraph" w:customStyle="1" w:styleId="73A7B74D4EB84EB6AF5B44898D23BF3A">
    <w:name w:val="73A7B74D4EB84EB6AF5B44898D23BF3A"/>
    <w:rsid w:val="00C864C3"/>
  </w:style>
  <w:style w:type="paragraph" w:customStyle="1" w:styleId="1174B108C789452E8ED368F1590D8A3F">
    <w:name w:val="1174B108C789452E8ED368F1590D8A3F"/>
    <w:rsid w:val="00C864C3"/>
  </w:style>
  <w:style w:type="paragraph" w:customStyle="1" w:styleId="E006811BBA844E4AA3473D4C335CC24B">
    <w:name w:val="E006811BBA844E4AA3473D4C335CC24B"/>
    <w:rsid w:val="00C864C3"/>
  </w:style>
  <w:style w:type="paragraph" w:customStyle="1" w:styleId="56DB4C9546CA4F389F9E4218FB61C853">
    <w:name w:val="56DB4C9546CA4F389F9E4218FB61C853"/>
    <w:rsid w:val="00C864C3"/>
  </w:style>
  <w:style w:type="paragraph" w:customStyle="1" w:styleId="5038AFFADD7942179262A8FB0909353E">
    <w:name w:val="5038AFFADD7942179262A8FB0909353E"/>
    <w:rsid w:val="00C864C3"/>
  </w:style>
  <w:style w:type="paragraph" w:customStyle="1" w:styleId="12A2EAA7E5FF4CBFAA14B99884D2C013">
    <w:name w:val="12A2EAA7E5FF4CBFAA14B99884D2C013"/>
    <w:rsid w:val="00C864C3"/>
  </w:style>
  <w:style w:type="paragraph" w:customStyle="1" w:styleId="A9A414974C58410BBF383AC4C2CB5D93">
    <w:name w:val="A9A414974C58410BBF383AC4C2CB5D93"/>
    <w:rsid w:val="00C864C3"/>
  </w:style>
  <w:style w:type="paragraph" w:customStyle="1" w:styleId="FADF4C055DEA440AA0F54E5C27B8CC72">
    <w:name w:val="FADF4C055DEA440AA0F54E5C27B8CC72"/>
    <w:rsid w:val="00C864C3"/>
  </w:style>
  <w:style w:type="paragraph" w:customStyle="1" w:styleId="72C4B664DED64D488524608B7F52D6D4">
    <w:name w:val="72C4B664DED64D488524608B7F52D6D4"/>
    <w:rsid w:val="00C864C3"/>
  </w:style>
  <w:style w:type="paragraph" w:customStyle="1" w:styleId="846CBC86D0514319B54F9BA969FC0CD4">
    <w:name w:val="846CBC86D0514319B54F9BA969FC0CD4"/>
    <w:rsid w:val="00C864C3"/>
  </w:style>
  <w:style w:type="paragraph" w:customStyle="1" w:styleId="EBE0F8C6B3544CC1BC27687983FAB51D">
    <w:name w:val="EBE0F8C6B3544CC1BC27687983FAB51D"/>
    <w:rsid w:val="00C864C3"/>
  </w:style>
  <w:style w:type="paragraph" w:customStyle="1" w:styleId="82BB2319AB714DA396ABFBD010B35D33">
    <w:name w:val="82BB2319AB714DA396ABFBD010B35D33"/>
    <w:rsid w:val="00C864C3"/>
  </w:style>
  <w:style w:type="paragraph" w:customStyle="1" w:styleId="D47B02790FEC49BDB87A542DAB1D7ED7">
    <w:name w:val="D47B02790FEC49BDB87A542DAB1D7ED7"/>
    <w:rsid w:val="00C864C3"/>
  </w:style>
  <w:style w:type="paragraph" w:customStyle="1" w:styleId="4CE240647F3841F297C9EB92F8775177">
    <w:name w:val="4CE240647F3841F297C9EB92F8775177"/>
    <w:rsid w:val="00C864C3"/>
  </w:style>
  <w:style w:type="paragraph" w:customStyle="1" w:styleId="3A1042984B5742898470DD3546302340">
    <w:name w:val="3A1042984B5742898470DD3546302340"/>
    <w:rsid w:val="00C864C3"/>
  </w:style>
  <w:style w:type="paragraph" w:customStyle="1" w:styleId="EF45EFA395014E7BB55184B2F600079E">
    <w:name w:val="EF45EFA395014E7BB55184B2F600079E"/>
    <w:rsid w:val="00C864C3"/>
  </w:style>
  <w:style w:type="paragraph" w:customStyle="1" w:styleId="EA79159276504763A528F661CA4FA065">
    <w:name w:val="EA79159276504763A528F661CA4FA065"/>
    <w:rsid w:val="00C864C3"/>
  </w:style>
  <w:style w:type="paragraph" w:customStyle="1" w:styleId="CC2063679D42426ABA6C6776E03D259E">
    <w:name w:val="CC2063679D42426ABA6C6776E03D259E"/>
    <w:rsid w:val="00C864C3"/>
  </w:style>
  <w:style w:type="paragraph" w:customStyle="1" w:styleId="CD354F6092B94AE58AFED86383AE8691">
    <w:name w:val="CD354F6092B94AE58AFED86383AE8691"/>
    <w:rsid w:val="00C864C3"/>
  </w:style>
  <w:style w:type="paragraph" w:customStyle="1" w:styleId="50E82690038547838265927074EC9A2B">
    <w:name w:val="50E82690038547838265927074EC9A2B"/>
    <w:rsid w:val="00C864C3"/>
  </w:style>
  <w:style w:type="paragraph" w:customStyle="1" w:styleId="CB33BC7E313642CA8E5DAD12318F827A">
    <w:name w:val="CB33BC7E313642CA8E5DAD12318F827A"/>
    <w:rsid w:val="00C864C3"/>
  </w:style>
  <w:style w:type="paragraph" w:customStyle="1" w:styleId="A7BEAC9136FF405A9D97732A25FA4E35">
    <w:name w:val="A7BEAC9136FF405A9D97732A25FA4E35"/>
    <w:rsid w:val="00C864C3"/>
  </w:style>
  <w:style w:type="paragraph" w:customStyle="1" w:styleId="BB4AF95C100348418392604E7D74A394">
    <w:name w:val="BB4AF95C100348418392604E7D74A394"/>
    <w:rsid w:val="00C864C3"/>
  </w:style>
  <w:style w:type="paragraph" w:customStyle="1" w:styleId="F63EF3332C2748D9AF0CA9421426D8E4">
    <w:name w:val="F63EF3332C2748D9AF0CA9421426D8E4"/>
    <w:rsid w:val="00C864C3"/>
  </w:style>
  <w:style w:type="paragraph" w:customStyle="1" w:styleId="DEB9377C05514483B4ABFDC0D48E2472">
    <w:name w:val="DEB9377C05514483B4ABFDC0D48E2472"/>
    <w:rsid w:val="00C864C3"/>
  </w:style>
  <w:style w:type="paragraph" w:customStyle="1" w:styleId="9E5A772C440D4E0D81A9BEBE792BF763">
    <w:name w:val="9E5A772C440D4E0D81A9BEBE792BF763"/>
    <w:rsid w:val="00C864C3"/>
  </w:style>
  <w:style w:type="paragraph" w:customStyle="1" w:styleId="E1267168E1D8474D8114549ED4183C25">
    <w:name w:val="E1267168E1D8474D8114549ED4183C25"/>
    <w:rsid w:val="00C864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NBS">
  <a:themeElements>
    <a:clrScheme name="SNBS">
      <a:dk1>
        <a:srgbClr val="000000"/>
      </a:dk1>
      <a:lt1>
        <a:sysClr val="window" lastClr="FFFFFF"/>
      </a:lt1>
      <a:dk2>
        <a:srgbClr val="685C45"/>
      </a:dk2>
      <a:lt2>
        <a:srgbClr val="EFEBE3"/>
      </a:lt2>
      <a:accent1>
        <a:srgbClr val="8B7B5C"/>
      </a:accent1>
      <a:accent2>
        <a:srgbClr val="BEAE8F"/>
      </a:accent2>
      <a:accent3>
        <a:srgbClr val="DFD7C7"/>
      </a:accent3>
      <a:accent4>
        <a:srgbClr val="E0081C"/>
      </a:accent4>
      <a:accent5>
        <a:srgbClr val="62C4DD"/>
      </a:accent5>
      <a:accent6>
        <a:srgbClr val="79B51E"/>
      </a:accent6>
      <a:hlink>
        <a:srgbClr val="685C45"/>
      </a:hlink>
      <a:folHlink>
        <a:srgbClr val="685C45"/>
      </a:folHlink>
    </a:clrScheme>
    <a:fontScheme name="EBP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>
          <a:lnSpc>
            <a:spcPts val="2000"/>
          </a:lnSpc>
          <a:defRPr sz="150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EBP" id="{23A565BD-6A65-4642-B75E-D128C9B447C7}" vid="{E43DB61D-F022-4973-9764-BEA6217E8C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E41081F4B044EB12B2EA4948E20C3" ma:contentTypeVersion="16" ma:contentTypeDescription="Create a new document." ma:contentTypeScope="" ma:versionID="abd8697e5984fb49c28e7b6a9e8e4e8d">
  <xsd:schema xmlns:xsd="http://www.w3.org/2001/XMLSchema" xmlns:xs="http://www.w3.org/2001/XMLSchema" xmlns:p="http://schemas.microsoft.com/office/2006/metadata/properties" xmlns:ns2="19415a2c-3045-4769-8042-b2d573daa356" xmlns:ns3="7326d6c0-2b0e-4d8c-ae1c-6c41b58a3a3e" targetNamespace="http://schemas.microsoft.com/office/2006/metadata/properties" ma:root="true" ma:fieldsID="dd78e44ea6da2e003826a9fd4f348bdf" ns2:_="" ns3:_="">
    <xsd:import namespace="19415a2c-3045-4769-8042-b2d573daa356"/>
    <xsd:import namespace="7326d6c0-2b0e-4d8c-ae1c-6c41b58a3a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15a2c-3045-4769-8042-b2d573daa35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c27ef632-850c-4879-9790-cfc821f43517}" ma:internalName="TaxCatchAll" ma:showField="CatchAllData" ma:web="19415a2c-3045-4769-8042-b2d573daa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6d6c0-2b0e-4d8c-ae1c-6c41b58a3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2125980-255a-4cd1-b09b-d6884cbb7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415a2c-3045-4769-8042-b2d573daa356">SKCW24DMUQ4M-2078460637-40450</_dlc_DocId>
    <_dlc_DocIdUrl xmlns="19415a2c-3045-4769-8042-b2d573daa356">
      <Url>https://mst239701.sharepoint.com/sites/Files/_layouts/15/DocIdRedir.aspx?ID=SKCW24DMUQ4M-2078460637-40450</Url>
      <Description>SKCW24DMUQ4M-2078460637-40450</Description>
    </_dlc_DocIdUrl>
    <lcf76f155ced4ddcb4097134ff3c332f xmlns="7326d6c0-2b0e-4d8c-ae1c-6c41b58a3a3e">
      <Terms xmlns="http://schemas.microsoft.com/office/infopath/2007/PartnerControls"/>
    </lcf76f155ced4ddcb4097134ff3c332f>
    <TaxCatchAll xmlns="19415a2c-3045-4769-8042-b2d573daa356" xsi:nil="true"/>
    <SharedWithUsers xmlns="19415a2c-3045-4769-8042-b2d573daa356">
      <UserInfo>
        <DisplayName>Christian Stünzi | Minergie</DisplayName>
        <AccountId>119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D72579-816B-4558-B3E0-E5B4F8F1C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15a2c-3045-4769-8042-b2d573daa356"/>
    <ds:schemaRef ds:uri="7326d6c0-2b0e-4d8c-ae1c-6c41b58a3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98E7D-7F2D-40C6-90AF-00F978DEB1B8}">
  <ds:schemaRefs>
    <ds:schemaRef ds:uri="http://schemas.microsoft.com/office/2006/metadata/properties"/>
    <ds:schemaRef ds:uri="http://schemas.microsoft.com/office/infopath/2007/PartnerControls"/>
    <ds:schemaRef ds:uri="19415a2c-3045-4769-8042-b2d573daa356"/>
    <ds:schemaRef ds:uri="7326d6c0-2b0e-4d8c-ae1c-6c41b58a3a3e"/>
  </ds:schemaRefs>
</ds:datastoreItem>
</file>

<file path=customXml/itemProps3.xml><?xml version="1.0" encoding="utf-8"?>
<ds:datastoreItem xmlns:ds="http://schemas.openxmlformats.org/officeDocument/2006/customXml" ds:itemID="{458DE701-7907-4C90-A548-503B4BFC10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FB598D-3F5F-433B-936A-BF017794BC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F71BB3-0308-4F7C-9F9E-57B624491EA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260909_Nachweis%20Beurteilungsgremium_K112</Template>
  <TotalTime>0</TotalTime>
  <Pages>1</Pages>
  <Words>483</Words>
  <Characters>3046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Erwan Pennarun | Minergie</dc:creator>
  <cp:keywords>, docId:2058F5C102D3B99EA43CE8220C26EB70</cp:keywords>
  <dc:description/>
  <cp:lastModifiedBy>Maja Dzakulin | Minergie</cp:lastModifiedBy>
  <cp:revision>2</cp:revision>
  <cp:lastPrinted>2026-04-29T14:06:00Z</cp:lastPrinted>
  <dcterms:created xsi:type="dcterms:W3CDTF">2026-09-23T08:59:00Z</dcterms:created>
  <dcterms:modified xsi:type="dcterms:W3CDTF">2026-09-23T08:59:00Z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0x010100235E41081F4B044EB12B2EA4948E20C3</vt:lpwstr>
  </property>
  <property fmtid="{D5CDD505-2E9C-101B-9397-08002B2CF9AE}" pid="3" name="Order">
    <vt:r8>17494400</vt:r8>
  </property>
  <property fmtid="{D5CDD505-2E9C-101B-9397-08002B2CF9AE}" pid="4" name="_dlc_DocIdItemGuid">
    <vt:lpwstr>6c083a24-6016-4aee-ab50-931b9ad25f2b</vt:lpwstr>
  </property>
  <property fmtid="{D5CDD505-2E9C-101B-9397-08002B2CF9AE}" pid="5" name="MediaServiceImageTags">
    <vt:lpwstr/>
  </property>
</Properties>
</file>